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C06C2" w14:textId="77777777" w:rsidR="007A45D7" w:rsidRPr="00A855BB" w:rsidRDefault="00B3569E" w:rsidP="00162B5C">
      <w:pPr>
        <w:pStyle w:val="Ohjeteksit"/>
        <w:ind w:left="5216"/>
        <w:rPr>
          <w:rFonts w:cs="Arial"/>
          <w:b/>
          <w:sz w:val="22"/>
          <w:szCs w:val="22"/>
        </w:rPr>
      </w:pPr>
      <w:r>
        <w:rPr>
          <w:b/>
          <w:sz w:val="22"/>
          <w:szCs w:val="22"/>
        </w:rPr>
        <w:t xml:space="preserve">ANMÄLAN OM </w:t>
      </w:r>
      <w:r w:rsidR="000C4251">
        <w:rPr>
          <w:b/>
          <w:sz w:val="22"/>
          <w:szCs w:val="22"/>
        </w:rPr>
        <w:t xml:space="preserve">DISTRIBUTIONSSTATION FÖR FLYTANDE BRÄNSLEN </w:t>
      </w:r>
    </w:p>
    <w:p w14:paraId="47EC2807" w14:textId="77777777" w:rsidR="00162B5C" w:rsidRPr="00A855BB" w:rsidRDefault="00162B5C" w:rsidP="00162B5C">
      <w:pPr>
        <w:pStyle w:val="Ohjeteksit"/>
        <w:ind w:left="5216"/>
        <w:rPr>
          <w:rFonts w:cs="Arial"/>
          <w:b/>
          <w:sz w:val="22"/>
          <w:szCs w:val="22"/>
        </w:rPr>
      </w:pPr>
      <w:r>
        <w:rPr>
          <w:b/>
          <w:sz w:val="22"/>
          <w:szCs w:val="22"/>
        </w:rPr>
        <w:t>FÖR REGISTRERING</w:t>
      </w:r>
    </w:p>
    <w:p w14:paraId="49C86F6E" w14:textId="77777777" w:rsidR="004B427D" w:rsidRPr="00A855BB" w:rsidRDefault="004B427D" w:rsidP="00E01ED2">
      <w:pPr>
        <w:pStyle w:val="Otsikko3"/>
        <w:rPr>
          <w:sz w:val="20"/>
          <w:szCs w:val="20"/>
          <w:lang w:val="fi-FI"/>
        </w:rPr>
      </w:pPr>
    </w:p>
    <w:p w14:paraId="2967B577" w14:textId="77777777" w:rsidR="00950CD1" w:rsidRPr="00A855BB" w:rsidRDefault="00A22EE5" w:rsidP="00E01ED2">
      <w:pPr>
        <w:pStyle w:val="Otsikko3"/>
        <w:rPr>
          <w:sz w:val="20"/>
          <w:szCs w:val="20"/>
        </w:rPr>
      </w:pPr>
      <w:r>
        <w:rPr>
          <w:sz w:val="20"/>
          <w:szCs w:val="20"/>
        </w:rPr>
        <w:t>DIARIEFÖRINGSUPPGIFTER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shd w:val="clear" w:color="auto" w:fill="D9D9D9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877"/>
        <w:gridCol w:w="5249"/>
      </w:tblGrid>
      <w:tr w:rsidR="00325A44" w:rsidRPr="00A855BB" w14:paraId="3F4CEE5E" w14:textId="77777777" w:rsidTr="007A45D7">
        <w:trPr>
          <w:cantSplit/>
        </w:trPr>
        <w:tc>
          <w:tcPr>
            <w:tcW w:w="4877" w:type="dxa"/>
            <w:shd w:val="clear" w:color="auto" w:fill="D9D9D9" w:themeFill="background1" w:themeFillShade="D9"/>
          </w:tcPr>
          <w:p w14:paraId="0AA95C4B" w14:textId="77777777" w:rsidR="00325A44" w:rsidRPr="00A855BB" w:rsidRDefault="00325A44" w:rsidP="00325A44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(Myndigheten fyller i)</w:t>
            </w:r>
          </w:p>
          <w:p w14:paraId="1E46565B" w14:textId="77777777" w:rsidR="00325A44" w:rsidRPr="00A855BB" w:rsidRDefault="00325A44" w:rsidP="00325A44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Diarienummer</w:t>
            </w:r>
          </w:p>
          <w:p w14:paraId="0B6BA1E0" w14:textId="77777777" w:rsidR="00325A44" w:rsidRPr="00A855BB" w:rsidRDefault="00325A44" w:rsidP="00325A44">
            <w:pPr>
              <w:pStyle w:val="Ohjetekstipieni"/>
              <w:rPr>
                <w:sz w:val="20"/>
              </w:rPr>
            </w:pPr>
          </w:p>
          <w:p w14:paraId="3B2DC66C" w14:textId="77777777" w:rsidR="00325A44" w:rsidRPr="00A855BB" w:rsidRDefault="00325A44" w:rsidP="00325A44">
            <w:pPr>
              <w:pStyle w:val="Tyttteksti2"/>
              <w:rPr>
                <w:sz w:val="20"/>
              </w:rPr>
            </w:pPr>
          </w:p>
        </w:tc>
        <w:tc>
          <w:tcPr>
            <w:tcW w:w="5249" w:type="dxa"/>
            <w:shd w:val="clear" w:color="auto" w:fill="D9D9D9" w:themeFill="background1" w:themeFillShade="D9"/>
          </w:tcPr>
          <w:p w14:paraId="6621F1FA" w14:textId="77777777" w:rsidR="00325A44" w:rsidRPr="00A855BB" w:rsidRDefault="00325A44" w:rsidP="00325A44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Myndighetens kontaktuppgifter</w:t>
            </w:r>
          </w:p>
        </w:tc>
      </w:tr>
      <w:tr w:rsidR="00325A44" w:rsidRPr="00A855BB" w14:paraId="0D3F8E9A" w14:textId="77777777" w:rsidTr="007A45D7">
        <w:trPr>
          <w:cantSplit/>
        </w:trPr>
        <w:tc>
          <w:tcPr>
            <w:tcW w:w="4877" w:type="dxa"/>
            <w:shd w:val="clear" w:color="auto" w:fill="D9D9D9" w:themeFill="background1" w:themeFillShade="D9"/>
          </w:tcPr>
          <w:p w14:paraId="0561713B" w14:textId="77777777" w:rsidR="00325A44" w:rsidRPr="00A855BB" w:rsidRDefault="00A22EE5" w:rsidP="00325A44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 xml:space="preserve">Anmälan har kommit in </w:t>
            </w:r>
          </w:p>
          <w:p w14:paraId="06419930" w14:textId="77777777" w:rsidR="00325A44" w:rsidRPr="00A855BB" w:rsidRDefault="00325A44" w:rsidP="00325A44">
            <w:pPr>
              <w:pStyle w:val="Ohjetekstipieni"/>
              <w:rPr>
                <w:sz w:val="20"/>
              </w:rPr>
            </w:pPr>
          </w:p>
          <w:p w14:paraId="1D9E751F" w14:textId="77777777" w:rsidR="00325A44" w:rsidRPr="00A855BB" w:rsidRDefault="00325A44" w:rsidP="00325A44">
            <w:pPr>
              <w:pStyle w:val="Tyttteksti2"/>
              <w:rPr>
                <w:sz w:val="20"/>
              </w:rPr>
            </w:pPr>
          </w:p>
        </w:tc>
        <w:tc>
          <w:tcPr>
            <w:tcW w:w="5249" w:type="dxa"/>
            <w:shd w:val="clear" w:color="auto" w:fill="D9D9D9" w:themeFill="background1" w:themeFillShade="D9"/>
          </w:tcPr>
          <w:p w14:paraId="62FFDFF4" w14:textId="77777777" w:rsidR="00325A44" w:rsidRPr="00A855BB" w:rsidRDefault="00325A44" w:rsidP="00325A44">
            <w:pPr>
              <w:pStyle w:val="Tyttteksti2"/>
              <w:rPr>
                <w:sz w:val="20"/>
              </w:rPr>
            </w:pPr>
          </w:p>
        </w:tc>
      </w:tr>
    </w:tbl>
    <w:p w14:paraId="5A4E6031" w14:textId="77777777" w:rsidR="001D270A" w:rsidRPr="00A855BB" w:rsidRDefault="001D270A" w:rsidP="006568AD">
      <w:pPr>
        <w:rPr>
          <w:rFonts w:ascii="Arial" w:hAnsi="Arial" w:cs="Arial"/>
          <w:sz w:val="22"/>
          <w:szCs w:val="22"/>
          <w:lang w:val="fi-FI"/>
        </w:rPr>
      </w:pPr>
    </w:p>
    <w:p w14:paraId="0BCD2520" w14:textId="77777777" w:rsidR="008C54D5" w:rsidRPr="00A855BB" w:rsidRDefault="008C54D5" w:rsidP="006568AD">
      <w:pPr>
        <w:rPr>
          <w:rFonts w:ascii="Arial" w:hAnsi="Arial" w:cs="Arial"/>
          <w:sz w:val="22"/>
          <w:szCs w:val="22"/>
          <w:lang w:val="fi-FI"/>
        </w:rPr>
      </w:pPr>
    </w:p>
    <w:p w14:paraId="5815F0A0" w14:textId="77777777" w:rsidR="00437D27" w:rsidRPr="00A855BB" w:rsidRDefault="001D270A" w:rsidP="006568AD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/>
          <w:b/>
          <w:color w:val="FF0000"/>
          <w:sz w:val="22"/>
          <w:szCs w:val="22"/>
        </w:rPr>
        <w:t>Registreringsanmälan gäller distributionsstationer vars bränslecisterner har en total volym på minst 10 m</w:t>
      </w:r>
      <w:r>
        <w:rPr>
          <w:rFonts w:ascii="Arial" w:hAnsi="Arial"/>
          <w:b/>
          <w:color w:val="FF0000"/>
          <w:sz w:val="22"/>
          <w:szCs w:val="22"/>
          <w:vertAlign w:val="superscript"/>
        </w:rPr>
        <w:t>3</w:t>
      </w:r>
      <w:r>
        <w:rPr>
          <w:rFonts w:ascii="Arial" w:hAnsi="Arial"/>
          <w:b/>
          <w:color w:val="FF0000"/>
          <w:sz w:val="22"/>
          <w:szCs w:val="22"/>
        </w:rPr>
        <w:t>. Före ifyllandet av blanketten lönar det sig att noggrant läsa igenom anvisningarna, punkten "När kan en distributionsstation registreras?".</w:t>
      </w:r>
    </w:p>
    <w:p w14:paraId="5CBD0636" w14:textId="77777777" w:rsidR="005B6D99" w:rsidRPr="00D136FC" w:rsidRDefault="005B6D99" w:rsidP="006568AD">
      <w:pPr>
        <w:rPr>
          <w:rFonts w:ascii="Arial" w:hAnsi="Arial" w:cs="Arial"/>
          <w:vanish/>
          <w:sz w:val="20"/>
          <w:szCs w:val="20"/>
          <w:specVanish/>
        </w:rPr>
      </w:pPr>
    </w:p>
    <w:p w14:paraId="5AA42885" w14:textId="77777777" w:rsidR="001D270A" w:rsidRPr="00A855BB" w:rsidRDefault="008A75FE" w:rsidP="00950CD1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</w:t>
      </w:r>
    </w:p>
    <w:p w14:paraId="66B36D86" w14:textId="77777777" w:rsidR="008C54D5" w:rsidRPr="00D136FC" w:rsidRDefault="008C54D5" w:rsidP="00950CD1">
      <w:pPr>
        <w:rPr>
          <w:rFonts w:ascii="Arial" w:hAnsi="Arial" w:cs="Arial"/>
          <w:sz w:val="20"/>
          <w:szCs w:val="20"/>
        </w:rPr>
      </w:pPr>
    </w:p>
    <w:tbl>
      <w:tblPr>
        <w:tblW w:w="10263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395"/>
        <w:gridCol w:w="1185"/>
        <w:gridCol w:w="2580"/>
        <w:gridCol w:w="142"/>
        <w:gridCol w:w="2268"/>
        <w:gridCol w:w="142"/>
        <w:gridCol w:w="28"/>
        <w:gridCol w:w="2523"/>
      </w:tblGrid>
      <w:tr w:rsidR="00275DD6" w:rsidRPr="00A855BB" w14:paraId="4C76296B" w14:textId="77777777" w:rsidTr="00237535">
        <w:tc>
          <w:tcPr>
            <w:tcW w:w="10263" w:type="dxa"/>
            <w:gridSpan w:val="8"/>
            <w:tcBorders>
              <w:bottom w:val="single" w:sz="6" w:space="0" w:color="auto"/>
            </w:tcBorders>
          </w:tcPr>
          <w:p w14:paraId="0C7DAD83" w14:textId="77777777" w:rsidR="00275DD6" w:rsidRPr="00A855BB" w:rsidRDefault="00F817D7" w:rsidP="00325A44">
            <w:pPr>
              <w:pStyle w:val="Ohjetekstipieni"/>
              <w:tabs>
                <w:tab w:val="left" w:pos="284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DISTRIBUTIONSSTATION SOM REGISTRERINGSANSÖKAN GÄLLER</w:t>
            </w:r>
          </w:p>
        </w:tc>
      </w:tr>
      <w:tr w:rsidR="00D10126" w:rsidRPr="00A855BB" w14:paraId="76A94C6E" w14:textId="77777777" w:rsidTr="00237535">
        <w:trPr>
          <w:cantSplit/>
          <w:trHeight w:val="716"/>
        </w:trPr>
        <w:tc>
          <w:tcPr>
            <w:tcW w:w="1395" w:type="dxa"/>
            <w:vMerge w:val="restart"/>
            <w:tcBorders>
              <w:top w:val="single" w:sz="6" w:space="0" w:color="auto"/>
              <w:left w:val="single" w:sz="6" w:space="0" w:color="auto"/>
              <w:right w:val="single" w:sz="2" w:space="0" w:color="auto"/>
            </w:tcBorders>
          </w:tcPr>
          <w:p w14:paraId="6C1FDBDD" w14:textId="77777777" w:rsidR="00D10126" w:rsidRPr="00A855BB" w:rsidRDefault="00D10126" w:rsidP="0002536F">
            <w:pPr>
              <w:pStyle w:val="Ohjetekstipieni"/>
              <w:rPr>
                <w:rFonts w:cs="Arial"/>
                <w:sz w:val="20"/>
              </w:rPr>
            </w:pPr>
            <w:r>
              <w:rPr>
                <w:sz w:val="20"/>
              </w:rPr>
              <w:t xml:space="preserve">Ansökan </w:t>
            </w:r>
          </w:p>
          <w:p w14:paraId="1D42A001" w14:textId="77777777" w:rsidR="00D10126" w:rsidRPr="00A855BB" w:rsidRDefault="00D10126" w:rsidP="0002536F">
            <w:pPr>
              <w:pStyle w:val="Ohjetekstipieni"/>
              <w:rPr>
                <w:rFonts w:cs="Arial"/>
                <w:sz w:val="20"/>
              </w:rPr>
            </w:pPr>
            <w:r>
              <w:rPr>
                <w:sz w:val="20"/>
              </w:rPr>
              <w:t>gäller</w:t>
            </w:r>
          </w:p>
        </w:tc>
        <w:tc>
          <w:tcPr>
            <w:tcW w:w="3907" w:type="dxa"/>
            <w:gridSpan w:val="3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00FD70" w14:textId="77777777" w:rsidR="00D10126" w:rsidRPr="00A855BB" w:rsidRDefault="00D10126" w:rsidP="00D10126">
            <w:pPr>
              <w:pStyle w:val="Ohjetekstipieni"/>
              <w:tabs>
                <w:tab w:val="left" w:pos="1928"/>
              </w:tabs>
              <w:rPr>
                <w:rFonts w:ascii="Times New Roman" w:hAnsi="Times New Roman"/>
                <w:sz w:val="20"/>
              </w:rPr>
            </w:pPr>
            <w:r w:rsidRPr="00A855BB">
              <w:rPr>
                <w:rFonts w:cs="Arial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A855BB">
              <w:rPr>
                <w:rFonts w:cs="Arial"/>
                <w:sz w:val="20"/>
              </w:rPr>
              <w:instrText xml:space="preserve"> FORMCHECKBOX </w:instrText>
            </w:r>
            <w:r w:rsidRPr="00A855BB">
              <w:rPr>
                <w:rFonts w:cs="Arial"/>
                <w:sz w:val="20"/>
              </w:rPr>
            </w:r>
            <w:r w:rsidRPr="00A855BB">
              <w:rPr>
                <w:rFonts w:cs="Arial"/>
                <w:sz w:val="20"/>
              </w:rPr>
              <w:fldChar w:fldCharType="separate"/>
            </w:r>
            <w:r w:rsidRPr="00A855BB">
              <w:rPr>
                <w:rFonts w:cs="Arial"/>
                <w:sz w:val="20"/>
              </w:rPr>
              <w:fldChar w:fldCharType="end"/>
            </w:r>
            <w:r>
              <w:rPr>
                <w:sz w:val="20"/>
              </w:rPr>
              <w:t xml:space="preserve"> ny distributionsstation</w:t>
            </w:r>
            <w:r>
              <w:rPr>
                <w:b/>
                <w:sz w:val="20"/>
              </w:rPr>
              <w:tab/>
            </w:r>
          </w:p>
        </w:tc>
        <w:tc>
          <w:tcPr>
            <w:tcW w:w="4961" w:type="dxa"/>
            <w:gridSpan w:val="4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61077891" w14:textId="77777777" w:rsidR="00D10126" w:rsidRPr="00A855BB" w:rsidRDefault="00D10126" w:rsidP="003617A4">
            <w:pPr>
              <w:pStyle w:val="Ohjetekstipieni"/>
              <w:rPr>
                <w:rFonts w:cs="Arial"/>
                <w:sz w:val="20"/>
              </w:rPr>
            </w:pPr>
            <w:r w:rsidRPr="00E10EE0">
              <w:rPr>
                <w:sz w:val="20"/>
              </w:rPr>
              <w:t xml:space="preserve">Planerad tidpunkt för inledandet av verksamheten </w:t>
            </w:r>
            <w:r w:rsidR="006E1071" w:rsidRPr="00A855BB">
              <w:rPr>
                <w:rFonts w:ascii="Times New Roman" w:hAnsi="Times New Roman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6E1071" w:rsidRPr="00A855BB">
              <w:rPr>
                <w:rFonts w:ascii="Times New Roman" w:hAnsi="Times New Roman"/>
                <w:sz w:val="20"/>
              </w:rPr>
              <w:instrText xml:space="preserve"> FORMTEXT </w:instrText>
            </w:r>
            <w:r w:rsidR="006E1071" w:rsidRPr="00A855BB">
              <w:rPr>
                <w:rFonts w:ascii="Times New Roman" w:hAnsi="Times New Roman"/>
                <w:sz w:val="20"/>
              </w:rPr>
            </w:r>
            <w:r w:rsidR="006E1071" w:rsidRPr="00A855BB">
              <w:rPr>
                <w:rFonts w:ascii="Times New Roman" w:hAnsi="Times New Roman"/>
                <w:sz w:val="20"/>
              </w:rPr>
              <w:fldChar w:fldCharType="separate"/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6C325B" w:rsidRPr="00A855BB" w14:paraId="18A3517B" w14:textId="77777777" w:rsidTr="00237535">
        <w:trPr>
          <w:cantSplit/>
          <w:trHeight w:val="716"/>
        </w:trPr>
        <w:tc>
          <w:tcPr>
            <w:tcW w:w="1395" w:type="dxa"/>
            <w:vMerge/>
            <w:tcBorders>
              <w:left w:val="single" w:sz="6" w:space="0" w:color="auto"/>
              <w:right w:val="single" w:sz="2" w:space="0" w:color="auto"/>
            </w:tcBorders>
          </w:tcPr>
          <w:p w14:paraId="57E61E88" w14:textId="77777777" w:rsidR="006C325B" w:rsidRPr="00A855BB" w:rsidRDefault="006C325B" w:rsidP="0002536F">
            <w:pPr>
              <w:pStyle w:val="Ohjetekstipieni"/>
              <w:rPr>
                <w:rFonts w:cs="Arial"/>
                <w:b/>
                <w:sz w:val="20"/>
              </w:rPr>
            </w:pPr>
          </w:p>
        </w:tc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2E29F0" w14:textId="77777777" w:rsidR="00381FAB" w:rsidRPr="00E10EE0" w:rsidRDefault="006C325B" w:rsidP="00381FAB">
            <w:pPr>
              <w:pStyle w:val="Ohjetekstipieni"/>
              <w:ind w:left="312" w:hanging="312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fldChar w:fldCharType="begin">
                <w:ffData>
                  <w:name w:val="Check50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cs="Arial"/>
                <w:sz w:val="20"/>
              </w:rPr>
              <w:instrText xml:space="preserve"> FORMCHECKBOX </w:instrText>
            </w:r>
            <w:r w:rsidRPr="00A855BB">
              <w:rPr>
                <w:rFonts w:cs="Arial"/>
                <w:sz w:val="20"/>
              </w:rPr>
            </w:r>
            <w:r w:rsidRPr="00A855BB">
              <w:rPr>
                <w:rFonts w:cs="Arial"/>
                <w:sz w:val="20"/>
              </w:rPr>
              <w:fldChar w:fldCharType="separate"/>
            </w:r>
            <w:r w:rsidRPr="00A855BB">
              <w:rPr>
                <w:rFonts w:cs="Arial"/>
                <w:sz w:val="20"/>
              </w:rPr>
              <w:fldChar w:fldCharType="end"/>
            </w:r>
            <w:r>
              <w:t xml:space="preserve"> </w:t>
            </w:r>
            <w:r w:rsidRPr="00E10EE0">
              <w:rPr>
                <w:sz w:val="20"/>
              </w:rPr>
              <w:t xml:space="preserve">väsentlig ändring av verksamheten </w:t>
            </w:r>
          </w:p>
          <w:p w14:paraId="300BB08F" w14:textId="77777777" w:rsidR="006C325B" w:rsidRPr="00A855BB" w:rsidRDefault="00381FAB" w:rsidP="00381FAB">
            <w:pPr>
              <w:pStyle w:val="Ohjetekstipieni"/>
              <w:ind w:left="312" w:hanging="312"/>
              <w:rPr>
                <w:rFonts w:cs="Arial"/>
                <w:sz w:val="20"/>
              </w:rPr>
            </w:pPr>
            <w:r w:rsidRPr="00E10EE0">
              <w:rPr>
                <w:sz w:val="20"/>
              </w:rPr>
              <w:tab/>
              <w:t>vid en befintlig distributionsstation (MSL 29 §, 115 a §)</w:t>
            </w:r>
          </w:p>
        </w:tc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8125A8" w14:textId="77777777" w:rsidR="006C325B" w:rsidRPr="00A855BB" w:rsidRDefault="006C325B" w:rsidP="0002536F">
            <w:pPr>
              <w:pStyle w:val="Ohjetekstipieni"/>
              <w:rPr>
                <w:rFonts w:cs="Arial"/>
                <w:sz w:val="20"/>
              </w:rPr>
            </w:pPr>
            <w:r>
              <w:rPr>
                <w:sz w:val="20"/>
              </w:rPr>
              <w:t xml:space="preserve">Planerad tidpunkt då ändringen ska genomföras </w:t>
            </w:r>
          </w:p>
          <w:p w14:paraId="348E715A" w14:textId="77777777" w:rsidR="006C325B" w:rsidRPr="00A855BB" w:rsidRDefault="006E1071" w:rsidP="0002536F">
            <w:pPr>
              <w:pStyle w:val="Ohjetekstipieni"/>
              <w:rPr>
                <w:rFonts w:cs="Arial"/>
                <w:sz w:val="20"/>
              </w:rPr>
            </w:pPr>
            <w:r w:rsidRPr="00A855BB">
              <w:rPr>
                <w:rFonts w:ascii="Times New Roman" w:hAnsi="Times New Roman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855BB">
              <w:rPr>
                <w:rFonts w:ascii="Times New Roman" w:hAnsi="Times New Roman"/>
                <w:sz w:val="20"/>
              </w:rPr>
            </w:r>
            <w:r w:rsidRPr="00A855BB">
              <w:rPr>
                <w:rFonts w:ascii="Times New Roman" w:hAnsi="Times New Roman"/>
                <w:sz w:val="20"/>
              </w:rPr>
              <w:fldChar w:fldCharType="separate"/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5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579F62EF" w14:textId="77777777" w:rsidR="006C325B" w:rsidRPr="00A855BB" w:rsidRDefault="006C325B" w:rsidP="0002536F">
            <w:pPr>
              <w:pStyle w:val="Ohjetekstipieni"/>
              <w:rPr>
                <w:rFonts w:cs="Arial"/>
                <w:sz w:val="20"/>
              </w:rPr>
            </w:pPr>
            <w:r w:rsidRPr="00E10EE0">
              <w:rPr>
                <w:sz w:val="20"/>
              </w:rPr>
              <w:t xml:space="preserve">Vad gäller ändringen? </w:t>
            </w:r>
            <w:r w:rsidR="006E1071" w:rsidRPr="00A855BB">
              <w:rPr>
                <w:rFonts w:ascii="Times New Roman" w:hAnsi="Times New Roman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6E1071" w:rsidRPr="00A855BB">
              <w:rPr>
                <w:rFonts w:ascii="Times New Roman" w:hAnsi="Times New Roman"/>
                <w:sz w:val="20"/>
              </w:rPr>
              <w:instrText xml:space="preserve"> FORMTEXT </w:instrText>
            </w:r>
            <w:r w:rsidR="006E1071" w:rsidRPr="00A855BB">
              <w:rPr>
                <w:rFonts w:ascii="Times New Roman" w:hAnsi="Times New Roman"/>
                <w:sz w:val="20"/>
              </w:rPr>
            </w:r>
            <w:r w:rsidR="006E1071" w:rsidRPr="00A855BB">
              <w:rPr>
                <w:rFonts w:ascii="Times New Roman" w:hAnsi="Times New Roman"/>
                <w:sz w:val="20"/>
              </w:rPr>
              <w:fldChar w:fldCharType="separate"/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611FD9" w:rsidRPr="00A855BB" w14:paraId="35EF9FA9" w14:textId="77777777" w:rsidTr="003E4673">
        <w:trPr>
          <w:cantSplit/>
          <w:trHeight w:val="716"/>
        </w:trPr>
        <w:tc>
          <w:tcPr>
            <w:tcW w:w="1395" w:type="dxa"/>
            <w:vMerge/>
            <w:tcBorders>
              <w:left w:val="single" w:sz="6" w:space="0" w:color="auto"/>
              <w:right w:val="single" w:sz="2" w:space="0" w:color="auto"/>
            </w:tcBorders>
          </w:tcPr>
          <w:p w14:paraId="4C798951" w14:textId="77777777" w:rsidR="00611FD9" w:rsidRPr="00A855BB" w:rsidRDefault="00611FD9" w:rsidP="0002536F">
            <w:pPr>
              <w:pStyle w:val="Ohjetekstipieni"/>
              <w:rPr>
                <w:rFonts w:cs="Arial"/>
                <w:b/>
                <w:sz w:val="20"/>
              </w:rPr>
            </w:pPr>
          </w:p>
        </w:tc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95B3A7" w14:textId="77777777" w:rsidR="00611FD9" w:rsidRPr="00A855BB" w:rsidRDefault="00611FD9" w:rsidP="003E4673">
            <w:pPr>
              <w:pStyle w:val="Ohjetekstipieni"/>
              <w:ind w:left="312" w:hanging="312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fldChar w:fldCharType="begin">
                <w:ffData>
                  <w:name w:val="Check50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cs="Arial"/>
                <w:sz w:val="20"/>
              </w:rPr>
              <w:instrText xml:space="preserve"> FORMCHECKBOX </w:instrText>
            </w:r>
            <w:r w:rsidRPr="00A855BB">
              <w:rPr>
                <w:rFonts w:cs="Arial"/>
                <w:sz w:val="20"/>
              </w:rPr>
            </w:r>
            <w:r w:rsidRPr="00A855BB">
              <w:rPr>
                <w:rFonts w:cs="Arial"/>
                <w:sz w:val="20"/>
              </w:rPr>
              <w:fldChar w:fldCharType="separate"/>
            </w:r>
            <w:r w:rsidRPr="00A855BB">
              <w:rPr>
                <w:rFonts w:cs="Arial"/>
                <w:sz w:val="20"/>
              </w:rPr>
              <w:fldChar w:fldCharType="end"/>
            </w:r>
            <w:r>
              <w:t xml:space="preserve"> </w:t>
            </w:r>
            <w:r w:rsidRPr="00E10EE0">
              <w:rPr>
                <w:sz w:val="20"/>
              </w:rPr>
              <w:t>ändring av miljötillståndet för en befintlig distributionsstation (MSL 89 §)</w:t>
            </w:r>
          </w:p>
        </w:tc>
        <w:tc>
          <w:tcPr>
            <w:tcW w:w="496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2319F598" w14:textId="77777777" w:rsidR="00611FD9" w:rsidRPr="00A855BB" w:rsidRDefault="00611FD9" w:rsidP="00BB4E30">
            <w:pPr>
              <w:pStyle w:val="Ohjetekstipieni"/>
              <w:rPr>
                <w:rFonts w:cs="Arial"/>
                <w:sz w:val="20"/>
              </w:rPr>
            </w:pPr>
            <w:r w:rsidRPr="00E10EE0">
              <w:rPr>
                <w:sz w:val="20"/>
              </w:rPr>
              <w:t xml:space="preserve">Vad gäller ändringen? </w:t>
            </w:r>
            <w:r w:rsidR="006E1071" w:rsidRPr="00A855BB">
              <w:rPr>
                <w:rFonts w:ascii="Times New Roman" w:hAnsi="Times New Roman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6E1071" w:rsidRPr="00A855BB">
              <w:rPr>
                <w:rFonts w:ascii="Times New Roman" w:hAnsi="Times New Roman"/>
                <w:sz w:val="20"/>
              </w:rPr>
              <w:instrText xml:space="preserve"> FORMTEXT </w:instrText>
            </w:r>
            <w:r w:rsidR="006E1071" w:rsidRPr="00A855BB">
              <w:rPr>
                <w:rFonts w:ascii="Times New Roman" w:hAnsi="Times New Roman"/>
                <w:sz w:val="20"/>
              </w:rPr>
            </w:r>
            <w:r w:rsidR="006E1071" w:rsidRPr="00A855BB">
              <w:rPr>
                <w:rFonts w:ascii="Times New Roman" w:hAnsi="Times New Roman"/>
                <w:sz w:val="20"/>
              </w:rPr>
              <w:fldChar w:fldCharType="separate"/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611FD9" w:rsidRPr="00A855BB" w14:paraId="7070BA22" w14:textId="77777777" w:rsidTr="003E4673">
        <w:trPr>
          <w:cantSplit/>
          <w:trHeight w:val="716"/>
        </w:trPr>
        <w:tc>
          <w:tcPr>
            <w:tcW w:w="1395" w:type="dxa"/>
            <w:vMerge/>
            <w:tcBorders>
              <w:left w:val="single" w:sz="6" w:space="0" w:color="auto"/>
              <w:right w:val="single" w:sz="2" w:space="0" w:color="auto"/>
            </w:tcBorders>
          </w:tcPr>
          <w:p w14:paraId="44CCEF42" w14:textId="77777777" w:rsidR="00611FD9" w:rsidRPr="00A855BB" w:rsidRDefault="00611FD9" w:rsidP="0002536F">
            <w:pPr>
              <w:pStyle w:val="Ohjetekstipieni"/>
              <w:rPr>
                <w:rFonts w:cs="Arial"/>
                <w:b/>
                <w:sz w:val="20"/>
              </w:rPr>
            </w:pPr>
          </w:p>
        </w:tc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0503A127" w14:textId="77777777" w:rsidR="00611FD9" w:rsidRPr="00A855BB" w:rsidRDefault="00611FD9" w:rsidP="003E4673">
            <w:pPr>
              <w:pStyle w:val="Ohjetekstipieni"/>
              <w:ind w:left="340" w:hanging="340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fldChar w:fldCharType="begin">
                <w:ffData>
                  <w:name w:val="Check5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cs="Arial"/>
                <w:sz w:val="20"/>
              </w:rPr>
              <w:instrText xml:space="preserve"> FORMCHECKBOX </w:instrText>
            </w:r>
            <w:r w:rsidRPr="00A855BB">
              <w:rPr>
                <w:rFonts w:cs="Arial"/>
                <w:sz w:val="20"/>
              </w:rPr>
            </w:r>
            <w:r w:rsidRPr="00A855BB">
              <w:rPr>
                <w:rFonts w:cs="Arial"/>
                <w:sz w:val="20"/>
              </w:rPr>
              <w:fldChar w:fldCharType="separate"/>
            </w:r>
            <w:r w:rsidRPr="00A855BB">
              <w:rPr>
                <w:rFonts w:cs="Arial"/>
                <w:sz w:val="20"/>
              </w:rPr>
              <w:fldChar w:fldCharType="end"/>
            </w:r>
            <w:r>
              <w:t xml:space="preserve"> </w:t>
            </w:r>
            <w:r w:rsidRPr="00E10EE0">
              <w:rPr>
                <w:sz w:val="20"/>
              </w:rPr>
              <w:t>ändring av verksamheten eller uppgifterna av en registrerad distributionsstation (MSL 170 §)</w:t>
            </w:r>
          </w:p>
        </w:tc>
        <w:tc>
          <w:tcPr>
            <w:tcW w:w="4961" w:type="dxa"/>
            <w:gridSpan w:val="4"/>
            <w:tcBorders>
              <w:top w:val="single" w:sz="2" w:space="0" w:color="auto"/>
              <w:left w:val="single" w:sz="6" w:space="0" w:color="auto"/>
              <w:right w:val="single" w:sz="6" w:space="0" w:color="auto"/>
            </w:tcBorders>
          </w:tcPr>
          <w:p w14:paraId="774A1767" w14:textId="77777777" w:rsidR="00611FD9" w:rsidRPr="00A855BB" w:rsidRDefault="003E4673" w:rsidP="0002536F">
            <w:pPr>
              <w:pStyle w:val="Ohjetekstipieni"/>
              <w:rPr>
                <w:rFonts w:cs="Arial"/>
                <w:sz w:val="20"/>
              </w:rPr>
            </w:pPr>
            <w:r w:rsidRPr="00E10EE0">
              <w:rPr>
                <w:sz w:val="20"/>
              </w:rPr>
              <w:t xml:space="preserve">Vad gäller ändringen? </w:t>
            </w:r>
            <w:r w:rsidR="006E1071" w:rsidRPr="00A855BB">
              <w:rPr>
                <w:rFonts w:ascii="Times New Roman" w:hAnsi="Times New Roman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6E1071" w:rsidRPr="00A855BB">
              <w:rPr>
                <w:rFonts w:ascii="Times New Roman" w:hAnsi="Times New Roman"/>
                <w:sz w:val="20"/>
              </w:rPr>
              <w:instrText xml:space="preserve"> FORMTEXT </w:instrText>
            </w:r>
            <w:r w:rsidR="006E1071" w:rsidRPr="00A855BB">
              <w:rPr>
                <w:rFonts w:ascii="Times New Roman" w:hAnsi="Times New Roman"/>
                <w:sz w:val="20"/>
              </w:rPr>
            </w:r>
            <w:r w:rsidR="006E1071" w:rsidRPr="00A855BB">
              <w:rPr>
                <w:rFonts w:ascii="Times New Roman" w:hAnsi="Times New Roman"/>
                <w:sz w:val="20"/>
              </w:rPr>
              <w:fldChar w:fldCharType="separate"/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6E1071" w:rsidRPr="00A855BB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9866CC" w:rsidRPr="00B069FB" w14:paraId="346EC5DC" w14:textId="77777777" w:rsidTr="00151349">
        <w:trPr>
          <w:cantSplit/>
          <w:trHeight w:val="716"/>
        </w:trPr>
        <w:tc>
          <w:tcPr>
            <w:tcW w:w="1395" w:type="dxa"/>
            <w:tcBorders>
              <w:left w:val="single" w:sz="6" w:space="0" w:color="auto"/>
              <w:right w:val="single" w:sz="2" w:space="0" w:color="auto"/>
            </w:tcBorders>
          </w:tcPr>
          <w:p w14:paraId="2FA1A3F6" w14:textId="77777777" w:rsidR="009866CC" w:rsidRPr="00A855BB" w:rsidRDefault="009866CC" w:rsidP="0002536F">
            <w:pPr>
              <w:pStyle w:val="Ohjetekstipieni"/>
              <w:rPr>
                <w:rFonts w:cs="Arial"/>
                <w:b/>
                <w:sz w:val="20"/>
              </w:rPr>
            </w:pPr>
          </w:p>
        </w:tc>
        <w:tc>
          <w:tcPr>
            <w:tcW w:w="8868" w:type="dxa"/>
            <w:gridSpan w:val="7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14:paraId="671BE6B6" w14:textId="77777777" w:rsidR="009866CC" w:rsidRPr="00A855BB" w:rsidRDefault="009866CC" w:rsidP="00C03211">
            <w:pPr>
              <w:pStyle w:val="Ohjetekstipieni"/>
              <w:ind w:left="312" w:hanging="312"/>
              <w:rPr>
                <w:rFonts w:cs="Arial"/>
                <w:sz w:val="20"/>
              </w:rPr>
            </w:pPr>
            <w:r w:rsidRPr="00A855BB">
              <w:rPr>
                <w:rFonts w:cs="Arial"/>
                <w:sz w:val="20"/>
              </w:rPr>
              <w:fldChar w:fldCharType="begin">
                <w:ffData>
                  <w:name w:val="Check50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cs="Arial"/>
                <w:sz w:val="20"/>
              </w:rPr>
              <w:instrText xml:space="preserve"> FORMCHECKBOX </w:instrText>
            </w:r>
            <w:r w:rsidRPr="00A855BB">
              <w:rPr>
                <w:rFonts w:cs="Arial"/>
                <w:sz w:val="20"/>
              </w:rPr>
            </w:r>
            <w:r w:rsidRPr="00A855BB">
              <w:rPr>
                <w:rFonts w:cs="Arial"/>
                <w:sz w:val="20"/>
              </w:rPr>
              <w:fldChar w:fldCharType="separate"/>
            </w:r>
            <w:r w:rsidRPr="00A855BB">
              <w:rPr>
                <w:rFonts w:cs="Arial"/>
                <w:sz w:val="20"/>
              </w:rPr>
              <w:fldChar w:fldCharType="end"/>
            </w:r>
            <w:r>
              <w:t xml:space="preserve"> </w:t>
            </w:r>
            <w:r w:rsidRPr="00E10EE0">
              <w:rPr>
                <w:sz w:val="20"/>
              </w:rPr>
              <w:t>om en befintlig distributionsstation registreras av någon annan orsak</w:t>
            </w:r>
          </w:p>
        </w:tc>
      </w:tr>
      <w:tr w:rsidR="009866CC" w:rsidRPr="00A855BB" w14:paraId="6A3A456D" w14:textId="77777777" w:rsidTr="00F0538D">
        <w:tc>
          <w:tcPr>
            <w:tcW w:w="10263" w:type="dxa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14:paraId="18A9586C" w14:textId="77777777" w:rsidR="009866CC" w:rsidRPr="00A855BB" w:rsidRDefault="009866CC" w:rsidP="00F76B50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</w:p>
          <w:p w14:paraId="33B1F65C" w14:textId="77777777" w:rsidR="009866CC" w:rsidRPr="00A855BB" w:rsidRDefault="009866CC" w:rsidP="00F76B50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</w:p>
          <w:p w14:paraId="4D44FA11" w14:textId="77777777" w:rsidR="009866CC" w:rsidRPr="00A855BB" w:rsidRDefault="009866CC" w:rsidP="00A227AC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  <w:r>
              <w:rPr>
                <w:b/>
                <w:sz w:val="20"/>
              </w:rPr>
              <w:t>1. VERKSAMHETSUTÖVARENS NAMN OCH KONTAKTINFORMATION</w:t>
            </w:r>
          </w:p>
        </w:tc>
      </w:tr>
      <w:tr w:rsidR="009866CC" w:rsidRPr="00A855BB" w14:paraId="29F5EAF9" w14:textId="77777777" w:rsidTr="00097294">
        <w:trPr>
          <w:trHeight w:val="624"/>
        </w:trPr>
        <w:tc>
          <w:tcPr>
            <w:tcW w:w="5160" w:type="dxa"/>
            <w:gridSpan w:val="3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58864BF9" w14:textId="77777777" w:rsidR="009866CC" w:rsidRPr="00A855BB" w:rsidRDefault="009866CC" w:rsidP="00F76B50">
            <w:pPr>
              <w:pStyle w:val="Ohjetekstipieni"/>
              <w:rPr>
                <w:rFonts w:cs="Arial"/>
                <w:sz w:val="20"/>
              </w:rPr>
            </w:pPr>
            <w:r>
              <w:rPr>
                <w:b/>
                <w:bCs/>
                <w:sz w:val="20"/>
              </w:rPr>
              <w:t xml:space="preserve">Verksamhetsutövarens </w:t>
            </w:r>
            <w:r>
              <w:rPr>
                <w:sz w:val="20"/>
              </w:rPr>
              <w:t>namn eller firmanamn</w:t>
            </w:r>
            <w:r>
              <w:rPr>
                <w:b/>
                <w:sz w:val="20"/>
              </w:rPr>
              <w:t xml:space="preserve"> </w:t>
            </w:r>
          </w:p>
          <w:p w14:paraId="331D8672" w14:textId="77777777" w:rsidR="00097294" w:rsidRPr="00A855BB" w:rsidRDefault="00097294" w:rsidP="00F76B50">
            <w:pPr>
              <w:pStyle w:val="Tyttteksti2"/>
              <w:rPr>
                <w:rFonts w:ascii="Arial" w:hAnsi="Arial" w:cs="Arial"/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580" w:type="dxa"/>
            <w:gridSpan w:val="4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BB87FA" w14:textId="77777777" w:rsidR="009866CC" w:rsidRPr="00A855BB" w:rsidRDefault="009866CC" w:rsidP="00337C98">
            <w:pPr>
              <w:pStyle w:val="Ohjetekstipieni"/>
              <w:rPr>
                <w:rFonts w:cs="Arial"/>
                <w:sz w:val="20"/>
              </w:rPr>
            </w:pPr>
            <w:bookmarkStart w:id="0" w:name="Text11"/>
            <w:r>
              <w:rPr>
                <w:sz w:val="20"/>
              </w:rPr>
              <w:t>Hemort</w:t>
            </w:r>
          </w:p>
          <w:p w14:paraId="4B5C3D03" w14:textId="77777777" w:rsidR="009866CC" w:rsidRPr="00A855BB" w:rsidRDefault="00097294" w:rsidP="00337C98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  <w:bookmarkEnd w:id="0"/>
          </w:p>
        </w:tc>
        <w:tc>
          <w:tcPr>
            <w:tcW w:w="2523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2C9D88F6" w14:textId="77777777" w:rsidR="009866CC" w:rsidRPr="00A855BB" w:rsidRDefault="009866CC" w:rsidP="00337C98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FO-nummer</w:t>
            </w:r>
          </w:p>
          <w:p w14:paraId="329C1C49" w14:textId="77777777" w:rsidR="009866CC" w:rsidRPr="00A855BB" w:rsidRDefault="00097294" w:rsidP="00337C98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</w:tr>
      <w:tr w:rsidR="009866CC" w:rsidRPr="00A855BB" w14:paraId="4405FFE3" w14:textId="77777777" w:rsidTr="00F0538D">
        <w:tc>
          <w:tcPr>
            <w:tcW w:w="258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5A440CC0" w14:textId="77777777" w:rsidR="009866CC" w:rsidRPr="00A855BB" w:rsidRDefault="009866CC" w:rsidP="00FF03EE">
            <w:pPr>
              <w:pStyle w:val="Ohjetekstipieni"/>
              <w:rPr>
                <w:rFonts w:cs="Arial"/>
                <w:sz w:val="20"/>
              </w:rPr>
            </w:pPr>
            <w:bookmarkStart w:id="1" w:name="Teksti8"/>
            <w:r>
              <w:rPr>
                <w:sz w:val="20"/>
              </w:rPr>
              <w:t>Postadress och postanstalt</w:t>
            </w:r>
          </w:p>
          <w:p w14:paraId="7FAA07B9" w14:textId="77777777" w:rsidR="009866CC" w:rsidRPr="00A855BB" w:rsidRDefault="00097294" w:rsidP="00F76B50">
            <w:pPr>
              <w:pStyle w:val="Tyttteksti2"/>
              <w:rPr>
                <w:rFonts w:ascii="Arial" w:hAnsi="Arial" w:cs="Arial"/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F74C94" w14:textId="77777777" w:rsidR="009866CC" w:rsidRPr="00A855BB" w:rsidRDefault="009866CC" w:rsidP="00FF03EE">
            <w:pPr>
              <w:pStyle w:val="Ohjetekstipieni"/>
              <w:rPr>
                <w:rFonts w:cs="Arial"/>
                <w:sz w:val="20"/>
              </w:rPr>
            </w:pPr>
            <w:bookmarkStart w:id="2" w:name="Teksti9"/>
            <w:bookmarkEnd w:id="1"/>
            <w:r>
              <w:rPr>
                <w:sz w:val="20"/>
              </w:rPr>
              <w:t>Besöksadress och post-</w:t>
            </w:r>
          </w:p>
          <w:p w14:paraId="024193B9" w14:textId="77777777" w:rsidR="009866CC" w:rsidRPr="00A855BB" w:rsidRDefault="009866CC" w:rsidP="00FF03EE">
            <w:pPr>
              <w:pStyle w:val="Ohjetekstipieni"/>
              <w:rPr>
                <w:rFonts w:cs="Arial"/>
                <w:sz w:val="20"/>
              </w:rPr>
            </w:pPr>
            <w:r>
              <w:rPr>
                <w:sz w:val="20"/>
              </w:rPr>
              <w:t>anstalt</w:t>
            </w:r>
          </w:p>
          <w:p w14:paraId="28CCDE66" w14:textId="77777777" w:rsidR="009866CC" w:rsidRPr="00A855BB" w:rsidRDefault="00097294" w:rsidP="00FF03EE">
            <w:pPr>
              <w:pStyle w:val="Tyttteksti2"/>
              <w:rPr>
                <w:rFonts w:ascii="Arial" w:hAnsi="Arial" w:cs="Arial"/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bookmarkEnd w:id="2"/>
        <w:tc>
          <w:tcPr>
            <w:tcW w:w="25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7CBFC1" w14:textId="77777777" w:rsidR="009866CC" w:rsidRPr="00A855BB" w:rsidRDefault="009866CC" w:rsidP="00FF03EE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Telefonnummer</w:t>
            </w:r>
          </w:p>
          <w:p w14:paraId="0AD531A6" w14:textId="77777777" w:rsidR="009866CC" w:rsidRPr="00A855BB" w:rsidRDefault="00097294" w:rsidP="00FF03EE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2FDE5B50" w14:textId="77777777" w:rsidR="009866CC" w:rsidRPr="00A855BB" w:rsidRDefault="009866CC" w:rsidP="00FF03EE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E-postadress</w:t>
            </w:r>
          </w:p>
          <w:p w14:paraId="0061D3C6" w14:textId="77777777" w:rsidR="009866CC" w:rsidRPr="00A855BB" w:rsidRDefault="00097294" w:rsidP="00FF03EE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</w:tr>
      <w:tr w:rsidR="009866CC" w:rsidRPr="00A855BB" w14:paraId="51646955" w14:textId="77777777" w:rsidTr="00097294">
        <w:trPr>
          <w:trHeight w:val="624"/>
        </w:trPr>
        <w:tc>
          <w:tcPr>
            <w:tcW w:w="258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353680B5" w14:textId="77777777" w:rsidR="009866CC" w:rsidRPr="00A855BB" w:rsidRDefault="009866CC" w:rsidP="00F76B50">
            <w:pPr>
              <w:pStyle w:val="Ohjetekstipieni"/>
              <w:rPr>
                <w:rFonts w:cs="Arial"/>
                <w:sz w:val="20"/>
              </w:rPr>
            </w:pPr>
            <w:r>
              <w:rPr>
                <w:b/>
                <w:bCs/>
                <w:sz w:val="20"/>
              </w:rPr>
              <w:t>Anmälarens</w:t>
            </w:r>
            <w:r>
              <w:rPr>
                <w:sz w:val="20"/>
              </w:rPr>
              <w:t xml:space="preserve"> namn</w:t>
            </w:r>
          </w:p>
          <w:p w14:paraId="06F46E6F" w14:textId="77777777" w:rsidR="009866CC" w:rsidRPr="00A855BB" w:rsidRDefault="00097294" w:rsidP="00F76B50">
            <w:pPr>
              <w:pStyle w:val="Tyttteksti2"/>
              <w:rPr>
                <w:rFonts w:ascii="Arial" w:hAnsi="Arial" w:cs="Arial"/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3D4128" w14:textId="77777777" w:rsidR="009866CC" w:rsidRPr="00A855BB" w:rsidRDefault="009866CC" w:rsidP="00F76B50">
            <w:pPr>
              <w:pStyle w:val="Ohjetekstipieni"/>
              <w:rPr>
                <w:rFonts w:cs="Arial"/>
                <w:sz w:val="20"/>
              </w:rPr>
            </w:pPr>
            <w:bookmarkStart w:id="3" w:name="Text14"/>
            <w:r>
              <w:rPr>
                <w:sz w:val="20"/>
              </w:rPr>
              <w:t>Postadress och postanstalt</w:t>
            </w:r>
          </w:p>
          <w:p w14:paraId="4AF99B82" w14:textId="77777777" w:rsidR="009866CC" w:rsidRPr="00A855BB" w:rsidRDefault="00097294" w:rsidP="00F76B50">
            <w:pPr>
              <w:pStyle w:val="Tyttteksti2"/>
              <w:rPr>
                <w:rFonts w:ascii="Arial" w:hAnsi="Arial" w:cs="Arial"/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  <w:bookmarkEnd w:id="3"/>
          </w:p>
        </w:tc>
        <w:tc>
          <w:tcPr>
            <w:tcW w:w="25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CFAD5B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Telefonnummer</w:t>
            </w:r>
          </w:p>
          <w:p w14:paraId="0E3A61D1" w14:textId="77777777" w:rsidR="009866CC" w:rsidRPr="00A855BB" w:rsidRDefault="00097294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70C735A9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E-postadress</w:t>
            </w:r>
          </w:p>
          <w:p w14:paraId="25629114" w14:textId="77777777" w:rsidR="009866CC" w:rsidRPr="00A855BB" w:rsidRDefault="00097294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</w:tr>
      <w:tr w:rsidR="009866CC" w:rsidRPr="00A855BB" w14:paraId="21692B9A" w14:textId="77777777" w:rsidTr="00F0538D">
        <w:tc>
          <w:tcPr>
            <w:tcW w:w="258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1429BD25" w14:textId="77777777" w:rsidR="009866CC" w:rsidRPr="00A855BB" w:rsidRDefault="009866CC" w:rsidP="000225C2">
            <w:pPr>
              <w:pStyle w:val="Ohjetekstipieni"/>
              <w:rPr>
                <w:rFonts w:cs="Arial"/>
                <w:sz w:val="20"/>
              </w:rPr>
            </w:pPr>
            <w:r>
              <w:rPr>
                <w:b/>
                <w:bCs/>
                <w:sz w:val="20"/>
              </w:rPr>
              <w:t xml:space="preserve">Kontaktpersonens </w:t>
            </w:r>
            <w:r>
              <w:rPr>
                <w:bCs/>
                <w:sz w:val="20"/>
              </w:rPr>
              <w:t>namn (om denne är en annan person än anmälaren)</w:t>
            </w:r>
          </w:p>
          <w:p w14:paraId="2049F110" w14:textId="77777777" w:rsidR="009866CC" w:rsidRPr="00A855BB" w:rsidRDefault="00097294" w:rsidP="000225C2">
            <w:pPr>
              <w:pStyle w:val="Tyttteksti2"/>
              <w:rPr>
                <w:rFonts w:ascii="Arial" w:hAnsi="Arial" w:cs="Arial"/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B1A444" w14:textId="77777777" w:rsidR="009866CC" w:rsidRPr="00A855BB" w:rsidRDefault="009866CC" w:rsidP="000225C2">
            <w:pPr>
              <w:pStyle w:val="Ohjetekstipieni"/>
              <w:rPr>
                <w:rFonts w:cs="Arial"/>
                <w:sz w:val="20"/>
              </w:rPr>
            </w:pPr>
            <w:r>
              <w:rPr>
                <w:sz w:val="20"/>
              </w:rPr>
              <w:t>Postadress och postanstalt</w:t>
            </w:r>
          </w:p>
          <w:p w14:paraId="6CF79A0B" w14:textId="77777777" w:rsidR="009866CC" w:rsidRPr="00A855BB" w:rsidRDefault="00097294" w:rsidP="000225C2">
            <w:pPr>
              <w:pStyle w:val="Tyttteksti2"/>
              <w:rPr>
                <w:rFonts w:ascii="Arial" w:hAnsi="Arial" w:cs="Arial"/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5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DD93ED" w14:textId="77777777" w:rsidR="009866CC" w:rsidRPr="00A855BB" w:rsidRDefault="009866CC" w:rsidP="000225C2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Telefonnummer</w:t>
            </w:r>
          </w:p>
          <w:p w14:paraId="5C80D5B8" w14:textId="77777777" w:rsidR="009866CC" w:rsidRPr="00A855BB" w:rsidRDefault="00097294" w:rsidP="000225C2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5593DFF7" w14:textId="77777777" w:rsidR="009866CC" w:rsidRPr="00A855BB" w:rsidRDefault="009866CC" w:rsidP="000225C2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E-postadress</w:t>
            </w:r>
          </w:p>
          <w:p w14:paraId="2503E4B1" w14:textId="77777777" w:rsidR="009866CC" w:rsidRPr="00A855BB" w:rsidRDefault="00097294" w:rsidP="000225C2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</w:tr>
      <w:tr w:rsidR="009866CC" w:rsidRPr="00A855BB" w14:paraId="5FA7A930" w14:textId="77777777" w:rsidTr="00097294">
        <w:trPr>
          <w:trHeight w:val="624"/>
        </w:trPr>
        <w:tc>
          <w:tcPr>
            <w:tcW w:w="10263" w:type="dxa"/>
            <w:gridSpan w:val="8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BA697E" w14:textId="77777777" w:rsidR="009866CC" w:rsidRPr="00A855BB" w:rsidRDefault="009866CC" w:rsidP="00244EA5">
            <w:pPr>
              <w:pStyle w:val="Ohjetekstipieni"/>
              <w:rPr>
                <w:rFonts w:cs="Arial"/>
                <w:sz w:val="20"/>
              </w:rPr>
            </w:pPr>
            <w:r>
              <w:rPr>
                <w:b/>
                <w:bCs/>
                <w:sz w:val="20"/>
              </w:rPr>
              <w:t xml:space="preserve">Faktureringsadress </w:t>
            </w:r>
            <w:r>
              <w:rPr>
                <w:bCs/>
                <w:sz w:val="20"/>
              </w:rPr>
              <w:t>(postadress eller nätfaktureringsadress)</w:t>
            </w:r>
          </w:p>
          <w:p w14:paraId="3C6DE99B" w14:textId="77777777" w:rsidR="009866CC" w:rsidRPr="00A855BB" w:rsidRDefault="00097294" w:rsidP="00244EA5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</w:tr>
      <w:tr w:rsidR="009866CC" w:rsidRPr="00B069FB" w14:paraId="65DAED0B" w14:textId="77777777" w:rsidTr="00F0538D">
        <w:tc>
          <w:tcPr>
            <w:tcW w:w="10263" w:type="dxa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14:paraId="3E127406" w14:textId="77777777" w:rsidR="009866CC" w:rsidRPr="00A855BB" w:rsidRDefault="009866CC" w:rsidP="00F76B50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</w:p>
          <w:p w14:paraId="64F9DEFF" w14:textId="77777777" w:rsidR="009866CC" w:rsidRPr="005B3FCA" w:rsidRDefault="009866CC" w:rsidP="00F817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ECCE27" w14:textId="77777777" w:rsidR="009866CC" w:rsidRPr="00A855BB" w:rsidRDefault="009866CC" w:rsidP="00F817D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2. UPPGIFTER OM DISTRIBUTIONSSTATIONENS VERKSAMHET</w:t>
            </w:r>
          </w:p>
          <w:p w14:paraId="77AD8F1F" w14:textId="77777777" w:rsidR="009866CC" w:rsidRPr="005B3FCA" w:rsidRDefault="009866CC" w:rsidP="00F817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589A1C" w14:textId="77777777" w:rsidR="009866CC" w:rsidRPr="00A855BB" w:rsidRDefault="009866CC" w:rsidP="00F817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Året då verksamheten inleddes: </w:t>
            </w:r>
            <w:r w:rsidR="00097294"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97294" w:rsidRPr="00A855BB">
              <w:rPr>
                <w:sz w:val="20"/>
              </w:rPr>
              <w:instrText xml:space="preserve"> FORMTEXT </w:instrText>
            </w:r>
            <w:r w:rsidR="00097294" w:rsidRPr="00A855BB">
              <w:rPr>
                <w:sz w:val="20"/>
              </w:rPr>
            </w:r>
            <w:r w:rsidR="00097294" w:rsidRPr="00A855BB">
              <w:rPr>
                <w:sz w:val="20"/>
              </w:rPr>
              <w:fldChar w:fldCharType="separate"/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sz w:val="20"/>
              </w:rPr>
              <w:fldChar w:fldCharType="end"/>
            </w:r>
          </w:p>
          <w:p w14:paraId="5A1D1C21" w14:textId="77777777" w:rsidR="009866CC" w:rsidRPr="005B3FCA" w:rsidRDefault="009866CC" w:rsidP="00F817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CD16C6" w14:textId="77777777" w:rsidR="009866CC" w:rsidRPr="00A855BB" w:rsidRDefault="009866CC" w:rsidP="0019049E">
            <w:pPr>
              <w:keepNext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>Distributionsstationens verksamhet som anmälan gäller (bränslecisternens totala volym minst 10 m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/>
                <w:sz w:val="20"/>
                <w:szCs w:val="20"/>
              </w:rPr>
              <w:t>):</w:t>
            </w:r>
          </w:p>
          <w:p w14:paraId="3BEF7C47" w14:textId="77777777" w:rsidR="009866CC" w:rsidRPr="00A855BB" w:rsidRDefault="009866CC" w:rsidP="0019049E">
            <w:pPr>
              <w:keepNext/>
              <w:ind w:left="414"/>
              <w:rPr>
                <w:rFonts w:ascii="Arial" w:hAnsi="Arial" w:cs="Arial"/>
                <w:sz w:val="20"/>
                <w:szCs w:val="20"/>
              </w:rPr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 xml:space="preserve"> bemannad station</w:t>
            </w:r>
          </w:p>
          <w:p w14:paraId="6D7F7B2B" w14:textId="77777777" w:rsidR="009866CC" w:rsidRPr="00A855BB" w:rsidRDefault="009866CC" w:rsidP="0019049E">
            <w:pPr>
              <w:keepNext/>
              <w:ind w:left="414"/>
              <w:rPr>
                <w:rFonts w:ascii="Arial" w:hAnsi="Arial" w:cs="Arial"/>
                <w:sz w:val="20"/>
                <w:szCs w:val="20"/>
              </w:rPr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automatstation</w:t>
            </w:r>
          </w:p>
          <w:p w14:paraId="4EA5167C" w14:textId="77777777" w:rsidR="009866CC" w:rsidRPr="008D0517" w:rsidRDefault="009866CC" w:rsidP="0019049E">
            <w:pPr>
              <w:keepNext/>
              <w:ind w:left="414"/>
              <w:rPr>
                <w:rFonts w:ascii="Arial" w:hAnsi="Arial" w:cs="Arial"/>
                <w:strike/>
                <w:sz w:val="20"/>
                <w:szCs w:val="20"/>
              </w:rPr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 xml:space="preserve"> </w:t>
            </w:r>
            <w:r w:rsidRPr="00E10EE0">
              <w:rPr>
                <w:rFonts w:ascii="Arial" w:hAnsi="Arial"/>
                <w:sz w:val="20"/>
              </w:rPr>
              <w:t>dieseldistributionsstation för tung trafik</w:t>
            </w:r>
          </w:p>
          <w:p w14:paraId="2E5C623F" w14:textId="77777777" w:rsidR="009866CC" w:rsidRPr="00A855BB" w:rsidRDefault="009866CC" w:rsidP="0019049E">
            <w:pPr>
              <w:keepNext/>
              <w:ind w:left="414"/>
              <w:rPr>
                <w:rFonts w:ascii="Arial" w:hAnsi="Arial" w:cs="Arial"/>
                <w:sz w:val="20"/>
                <w:szCs w:val="20"/>
              </w:rPr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 xml:space="preserve"> båtstation</w:t>
            </w:r>
          </w:p>
          <w:p w14:paraId="2931E481" w14:textId="77777777" w:rsidR="009866CC" w:rsidRPr="00A855BB" w:rsidRDefault="009866CC" w:rsidP="0019049E">
            <w:pPr>
              <w:keepNext/>
              <w:ind w:left="414"/>
              <w:rPr>
                <w:rFonts w:ascii="Arial" w:hAnsi="Arial" w:cs="Arial"/>
                <w:sz w:val="20"/>
                <w:szCs w:val="20"/>
              </w:rPr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 xml:space="preserve"> </w:t>
            </w:r>
            <w:r w:rsidRPr="00E10EE0">
              <w:rPr>
                <w:rFonts w:ascii="Arial" w:hAnsi="Arial"/>
                <w:sz w:val="20"/>
              </w:rPr>
              <w:t xml:space="preserve">distributionsstation för </w:t>
            </w:r>
            <w:r w:rsidR="00E9627C">
              <w:rPr>
                <w:rFonts w:ascii="Arial" w:hAnsi="Arial"/>
                <w:sz w:val="20"/>
              </w:rPr>
              <w:t>bil- och arbetsmaskin</w:t>
            </w:r>
            <w:r>
              <w:rPr>
                <w:rFonts w:ascii="Arial" w:hAnsi="Arial"/>
                <w:sz w:val="20"/>
              </w:rPr>
              <w:t>depåer</w:t>
            </w:r>
          </w:p>
          <w:p w14:paraId="7A17E5A0" w14:textId="77777777" w:rsidR="00EA17CB" w:rsidRPr="00A855BB" w:rsidRDefault="00EA17CB" w:rsidP="00EA17CB">
            <w:pPr>
              <w:keepNext/>
              <w:ind w:left="414"/>
              <w:rPr>
                <w:rFonts w:ascii="Arial" w:hAnsi="Arial" w:cs="Arial"/>
                <w:sz w:val="20"/>
                <w:szCs w:val="20"/>
              </w:rPr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 xml:space="preserve"> distributionsstation för spårtrafik</w:t>
            </w:r>
          </w:p>
          <w:p w14:paraId="01D1373F" w14:textId="77777777" w:rsidR="00EA17CB" w:rsidRPr="00E9627C" w:rsidRDefault="00EA17CB" w:rsidP="00EA17CB">
            <w:pPr>
              <w:keepNext/>
              <w:ind w:left="414"/>
              <w:rPr>
                <w:rFonts w:ascii="Arial" w:hAnsi="Arial" w:cs="Arial"/>
                <w:sz w:val="20"/>
                <w:szCs w:val="20"/>
              </w:rPr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 xml:space="preserve"> </w:t>
            </w:r>
            <w:r w:rsidRPr="00E10EE0">
              <w:rPr>
                <w:rFonts w:ascii="Arial" w:hAnsi="Arial"/>
                <w:sz w:val="20"/>
              </w:rPr>
              <w:t xml:space="preserve">distributionsstation för </w:t>
            </w:r>
            <w:r w:rsidRPr="00E9627C">
              <w:rPr>
                <w:rFonts w:ascii="Arial" w:hAnsi="Arial"/>
                <w:sz w:val="20"/>
              </w:rPr>
              <w:t>luft</w:t>
            </w:r>
            <w:r w:rsidR="00801025" w:rsidRPr="00E9627C">
              <w:rPr>
                <w:rFonts w:ascii="Arial" w:hAnsi="Arial"/>
                <w:sz w:val="20"/>
              </w:rPr>
              <w:t>trafik</w:t>
            </w:r>
          </w:p>
          <w:p w14:paraId="524112C6" w14:textId="77777777" w:rsidR="00DA52EF" w:rsidRPr="00A855BB" w:rsidRDefault="00DA52EF" w:rsidP="00DA52EF">
            <w:pPr>
              <w:keepNext/>
              <w:ind w:left="414"/>
              <w:rPr>
                <w:rFonts w:ascii="Arial" w:hAnsi="Arial" w:cs="Arial"/>
                <w:sz w:val="20"/>
                <w:szCs w:val="20"/>
              </w:rPr>
            </w:pPr>
            <w:r w:rsidRPr="00E9627C">
              <w:rPr>
                <w:rFonts w:ascii="Arial" w:hAnsi="Arial" w:cs="Arial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9627C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E9627C">
              <w:rPr>
                <w:rFonts w:ascii="Arial" w:hAnsi="Arial" w:cs="Arial"/>
                <w:sz w:val="20"/>
              </w:rPr>
            </w:r>
            <w:r w:rsidRPr="00E9627C">
              <w:rPr>
                <w:rFonts w:ascii="Arial" w:hAnsi="Arial" w:cs="Arial"/>
                <w:sz w:val="20"/>
              </w:rPr>
              <w:fldChar w:fldCharType="separate"/>
            </w:r>
            <w:r w:rsidRPr="00E9627C">
              <w:rPr>
                <w:rFonts w:ascii="Arial" w:hAnsi="Arial" w:cs="Arial"/>
                <w:sz w:val="20"/>
              </w:rPr>
              <w:fldChar w:fldCharType="end"/>
            </w:r>
            <w:r w:rsidRPr="00E9627C">
              <w:rPr>
                <w:rFonts w:ascii="Arial" w:hAnsi="Arial"/>
                <w:sz w:val="20"/>
              </w:rPr>
              <w:t xml:space="preserve"> distributionsstation för </w:t>
            </w:r>
            <w:r w:rsidR="00E9627C" w:rsidRPr="00E9627C">
              <w:rPr>
                <w:rFonts w:ascii="Arial" w:hAnsi="Arial"/>
                <w:sz w:val="20"/>
              </w:rPr>
              <w:t xml:space="preserve">sådan bränsledistribution på arbetsplatser som pågår </w:t>
            </w:r>
            <w:r>
              <w:rPr>
                <w:rFonts w:ascii="Arial" w:hAnsi="Arial"/>
                <w:sz w:val="20"/>
              </w:rPr>
              <w:t>i minst 12 mån.</w:t>
            </w:r>
          </w:p>
          <w:p w14:paraId="257A1A30" w14:textId="77777777" w:rsidR="00EA17CB" w:rsidRPr="005B3FCA" w:rsidRDefault="00EA17CB" w:rsidP="0019049E">
            <w:pPr>
              <w:keepNext/>
              <w:ind w:left="414"/>
              <w:rPr>
                <w:rFonts w:ascii="Arial" w:hAnsi="Arial" w:cs="Arial"/>
                <w:sz w:val="20"/>
                <w:szCs w:val="20"/>
              </w:rPr>
            </w:pPr>
          </w:p>
          <w:p w14:paraId="584B6F44" w14:textId="77777777" w:rsidR="00634857" w:rsidRPr="00E10EE0" w:rsidRDefault="00E9627C" w:rsidP="006348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Faktisk</w:t>
            </w:r>
            <w:r w:rsidR="00634857" w:rsidRPr="00E10EE0">
              <w:rPr>
                <w:rFonts w:ascii="Arial" w:hAnsi="Arial"/>
                <w:sz w:val="20"/>
                <w:szCs w:val="20"/>
              </w:rPr>
              <w:t xml:space="preserve"> eller planerad </w:t>
            </w:r>
            <w:r>
              <w:rPr>
                <w:rFonts w:ascii="Arial" w:hAnsi="Arial"/>
                <w:sz w:val="20"/>
                <w:szCs w:val="20"/>
              </w:rPr>
              <w:t>volymomsättnin</w:t>
            </w:r>
            <w:r w:rsidR="00634857" w:rsidRPr="00E10EE0">
              <w:rPr>
                <w:rFonts w:ascii="Arial" w:hAnsi="Arial"/>
                <w:sz w:val="20"/>
                <w:szCs w:val="20"/>
              </w:rPr>
              <w:t>g av bensin:</w:t>
            </w:r>
          </w:p>
          <w:p w14:paraId="60F856A6" w14:textId="77777777" w:rsidR="00634857" w:rsidRPr="00E10EE0" w:rsidRDefault="00634857" w:rsidP="00634857">
            <w:pPr>
              <w:ind w:left="426"/>
              <w:rPr>
                <w:rFonts w:ascii="Arial" w:hAnsi="Arial" w:cs="Arial"/>
                <w:sz w:val="20"/>
                <w:szCs w:val="20"/>
              </w:rPr>
            </w:pPr>
            <w:r w:rsidRPr="00E10EE0">
              <w:rPr>
                <w:rFonts w:ascii="Arial" w:hAnsi="Arial" w:cs="Arial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20"/>
              </w:rPr>
            </w:r>
            <w:r w:rsidRPr="00E10EE0">
              <w:rPr>
                <w:rFonts w:ascii="Arial" w:hAnsi="Arial" w:cs="Arial"/>
                <w:sz w:val="20"/>
              </w:rPr>
              <w:fldChar w:fldCharType="separate"/>
            </w:r>
            <w:r w:rsidRPr="00E10EE0">
              <w:rPr>
                <w:rFonts w:ascii="Arial" w:hAnsi="Arial" w:cs="Arial"/>
                <w:sz w:val="20"/>
              </w:rPr>
              <w:fldChar w:fldCharType="end"/>
            </w:r>
            <w:r w:rsidRPr="00E10EE0">
              <w:rPr>
                <w:rFonts w:ascii="Arial" w:hAnsi="Arial"/>
                <w:sz w:val="20"/>
              </w:rPr>
              <w:t xml:space="preserve"> </w:t>
            </w:r>
            <w:r w:rsidRPr="00E10EE0">
              <w:rPr>
                <w:rFonts w:ascii="Arial" w:hAnsi="Arial"/>
                <w:sz w:val="20"/>
                <w:szCs w:val="20"/>
              </w:rPr>
              <w:t>mer än 3 000 m</w:t>
            </w:r>
            <w:r w:rsidRPr="00E10EE0">
              <w:rPr>
                <w:rFonts w:ascii="Arial" w:hAnsi="Arial"/>
                <w:sz w:val="20"/>
                <w:szCs w:val="20"/>
                <w:vertAlign w:val="superscript"/>
              </w:rPr>
              <w:t>3</w:t>
            </w:r>
            <w:r w:rsidRPr="00E10EE0">
              <w:rPr>
                <w:rFonts w:ascii="Arial" w:hAnsi="Arial"/>
                <w:sz w:val="20"/>
                <w:szCs w:val="20"/>
              </w:rPr>
              <w:t xml:space="preserve"> per år</w:t>
            </w:r>
          </w:p>
          <w:p w14:paraId="3220FB11" w14:textId="77777777" w:rsidR="00634857" w:rsidRPr="00E10EE0" w:rsidRDefault="00634857" w:rsidP="00634857">
            <w:pPr>
              <w:ind w:left="426"/>
              <w:rPr>
                <w:rFonts w:ascii="Arial" w:hAnsi="Arial" w:cs="Arial"/>
                <w:sz w:val="20"/>
                <w:szCs w:val="20"/>
              </w:rPr>
            </w:pPr>
            <w:r w:rsidRPr="00E10EE0">
              <w:rPr>
                <w:rFonts w:ascii="Arial" w:hAnsi="Arial" w:cs="Arial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20"/>
              </w:rPr>
            </w:r>
            <w:r w:rsidRPr="00E10EE0">
              <w:rPr>
                <w:rFonts w:ascii="Arial" w:hAnsi="Arial" w:cs="Arial"/>
                <w:sz w:val="20"/>
              </w:rPr>
              <w:fldChar w:fldCharType="separate"/>
            </w:r>
            <w:r w:rsidRPr="00E10EE0">
              <w:rPr>
                <w:rFonts w:ascii="Arial" w:hAnsi="Arial" w:cs="Arial"/>
                <w:sz w:val="20"/>
              </w:rPr>
              <w:fldChar w:fldCharType="end"/>
            </w:r>
            <w:r w:rsidRPr="00E10EE0">
              <w:rPr>
                <w:rFonts w:ascii="Arial" w:hAnsi="Arial"/>
                <w:sz w:val="20"/>
              </w:rPr>
              <w:t xml:space="preserve"> </w:t>
            </w:r>
            <w:r w:rsidRPr="00E10EE0">
              <w:rPr>
                <w:rFonts w:ascii="Arial" w:hAnsi="Arial"/>
                <w:sz w:val="20"/>
                <w:szCs w:val="20"/>
              </w:rPr>
              <w:t>500–3 000 m</w:t>
            </w:r>
            <w:r w:rsidRPr="00E10EE0">
              <w:rPr>
                <w:rFonts w:ascii="Arial" w:hAnsi="Arial"/>
                <w:sz w:val="20"/>
                <w:szCs w:val="20"/>
                <w:vertAlign w:val="superscript"/>
              </w:rPr>
              <w:t>3</w:t>
            </w:r>
            <w:r w:rsidRPr="00E10EE0">
              <w:rPr>
                <w:rFonts w:ascii="Arial" w:hAnsi="Arial"/>
                <w:sz w:val="20"/>
                <w:szCs w:val="20"/>
              </w:rPr>
              <w:t xml:space="preserve"> per år</w:t>
            </w:r>
          </w:p>
          <w:p w14:paraId="364C9012" w14:textId="77777777" w:rsidR="00634857" w:rsidRPr="00634857" w:rsidRDefault="00634857" w:rsidP="00634857">
            <w:pPr>
              <w:ind w:left="426"/>
              <w:rPr>
                <w:rFonts w:ascii="Arial" w:hAnsi="Arial" w:cs="Arial"/>
                <w:sz w:val="20"/>
                <w:szCs w:val="20"/>
              </w:rPr>
            </w:pPr>
            <w:r w:rsidRPr="00E10EE0">
              <w:rPr>
                <w:rFonts w:ascii="Arial" w:hAnsi="Arial" w:cs="Arial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20"/>
              </w:rPr>
            </w:r>
            <w:r w:rsidRPr="00E10EE0">
              <w:rPr>
                <w:rFonts w:ascii="Arial" w:hAnsi="Arial" w:cs="Arial"/>
                <w:sz w:val="20"/>
              </w:rPr>
              <w:fldChar w:fldCharType="separate"/>
            </w:r>
            <w:r w:rsidRPr="00E10EE0">
              <w:rPr>
                <w:rFonts w:ascii="Arial" w:hAnsi="Arial" w:cs="Arial"/>
                <w:sz w:val="20"/>
              </w:rPr>
              <w:fldChar w:fldCharType="end"/>
            </w:r>
            <w:r w:rsidRPr="00E10EE0">
              <w:rPr>
                <w:rFonts w:ascii="Arial" w:hAnsi="Arial"/>
                <w:sz w:val="20"/>
              </w:rPr>
              <w:t xml:space="preserve"> </w:t>
            </w:r>
            <w:r w:rsidRPr="00E10EE0">
              <w:rPr>
                <w:rFonts w:ascii="Arial" w:hAnsi="Arial"/>
                <w:sz w:val="20"/>
                <w:szCs w:val="20"/>
              </w:rPr>
              <w:t>mer än 100 m</w:t>
            </w:r>
            <w:r w:rsidRPr="00E10EE0">
              <w:rPr>
                <w:rFonts w:ascii="Arial" w:hAnsi="Arial"/>
                <w:sz w:val="20"/>
                <w:szCs w:val="20"/>
                <w:vertAlign w:val="superscript"/>
              </w:rPr>
              <w:t>3</w:t>
            </w:r>
            <w:r w:rsidRPr="00E10EE0">
              <w:rPr>
                <w:rFonts w:ascii="Arial" w:hAnsi="Arial"/>
                <w:sz w:val="20"/>
                <w:szCs w:val="20"/>
              </w:rPr>
              <w:t xml:space="preserve"> per år och distributionsstationen ligger under permanent bostads- eller arbetsplats</w:t>
            </w:r>
          </w:p>
          <w:p w14:paraId="323FD4A9" w14:textId="77777777" w:rsidR="00634857" w:rsidRPr="005B3FCA" w:rsidRDefault="00634857" w:rsidP="0019049E">
            <w:pPr>
              <w:keepNext/>
              <w:ind w:left="414"/>
              <w:rPr>
                <w:rFonts w:ascii="Arial" w:hAnsi="Arial" w:cs="Arial"/>
                <w:sz w:val="20"/>
                <w:szCs w:val="20"/>
              </w:rPr>
            </w:pPr>
          </w:p>
          <w:p w14:paraId="55CE343B" w14:textId="77777777" w:rsidR="009866CC" w:rsidRPr="00A855BB" w:rsidRDefault="009866CC" w:rsidP="00F76B50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</w:p>
          <w:p w14:paraId="62B6974B" w14:textId="77777777" w:rsidR="009309F5" w:rsidRPr="00A855BB" w:rsidRDefault="0018077D" w:rsidP="00F76B50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  <w:r>
              <w:rPr>
                <w:sz w:val="20"/>
              </w:rPr>
              <w:t>Trafik vid distributionsstationen (uppskattad mängd)</w:t>
            </w:r>
          </w:p>
          <w:tbl>
            <w:tblPr>
              <w:tblW w:w="532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V w:val="single" w:sz="2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762"/>
              <w:gridCol w:w="1559"/>
            </w:tblGrid>
            <w:tr w:rsidR="00D16520" w:rsidRPr="00A855BB" w14:paraId="121B4B72" w14:textId="77777777" w:rsidTr="00520B70">
              <w:trPr>
                <w:trHeight w:val="500"/>
              </w:trPr>
              <w:tc>
                <w:tcPr>
                  <w:tcW w:w="3762" w:type="dxa"/>
                  <w:tcBorders>
                    <w:top w:val="single" w:sz="6" w:space="0" w:color="auto"/>
                    <w:bottom w:val="single" w:sz="2" w:space="0" w:color="auto"/>
                  </w:tcBorders>
                  <w:shd w:val="clear" w:color="auto" w:fill="D9D9D9"/>
                  <w:vAlign w:val="center"/>
                </w:tcPr>
                <w:p w14:paraId="11D70C9D" w14:textId="77777777" w:rsidR="00D16520" w:rsidRPr="00E10EE0" w:rsidRDefault="00D16520" w:rsidP="00D16520">
                  <w:pPr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 w:rsidRPr="00E10EE0">
                    <w:rPr>
                      <w:rFonts w:ascii="Arial" w:hAnsi="Arial"/>
                      <w:b/>
                      <w:sz w:val="18"/>
                      <w:szCs w:val="18"/>
                    </w:rPr>
                    <w:t>Objekt som ska tankas</w:t>
                  </w:r>
                </w:p>
              </w:tc>
              <w:tc>
                <w:tcPr>
                  <w:tcW w:w="1559" w:type="dxa"/>
                  <w:tcBorders>
                    <w:top w:val="single" w:sz="6" w:space="0" w:color="auto"/>
                    <w:bottom w:val="single" w:sz="2" w:space="0" w:color="auto"/>
                  </w:tcBorders>
                  <w:shd w:val="clear" w:color="auto" w:fill="D9D9D9"/>
                  <w:vAlign w:val="center"/>
                </w:tcPr>
                <w:p w14:paraId="020B99E3" w14:textId="77777777" w:rsidR="00D16520" w:rsidRPr="00A855BB" w:rsidRDefault="00D136FC" w:rsidP="009309F5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b/>
                      <w:sz w:val="18"/>
                      <w:szCs w:val="18"/>
                    </w:rPr>
                    <w:t>B</w:t>
                  </w:r>
                  <w:r w:rsidR="00D16520">
                    <w:rPr>
                      <w:rFonts w:ascii="Arial" w:hAnsi="Arial"/>
                      <w:b/>
                      <w:sz w:val="18"/>
                      <w:szCs w:val="18"/>
                    </w:rPr>
                    <w:t>esök/dygn</w:t>
                  </w:r>
                </w:p>
              </w:tc>
            </w:tr>
            <w:tr w:rsidR="00097294" w:rsidRPr="00A855BB" w14:paraId="7CF1388C" w14:textId="77777777" w:rsidTr="00097294">
              <w:trPr>
                <w:trHeight w:val="392"/>
              </w:trPr>
              <w:tc>
                <w:tcPr>
                  <w:tcW w:w="3762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3C2A0DD0" w14:textId="77777777" w:rsidR="00097294" w:rsidRPr="00E10EE0" w:rsidRDefault="00097294" w:rsidP="0009729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10EE0">
                    <w:rPr>
                      <w:rFonts w:ascii="Arial" w:hAnsi="Arial"/>
                      <w:sz w:val="18"/>
                      <w:szCs w:val="18"/>
                    </w:rPr>
                    <w:t>Tunga fordon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3460B44A" w14:textId="77777777" w:rsidR="00097294" w:rsidRDefault="00097294" w:rsidP="00097294">
                  <w:pPr>
                    <w:jc w:val="center"/>
                  </w:pPr>
                  <w:r w:rsidRPr="003C0D64">
                    <w:rPr>
                      <w:sz w:val="20"/>
                    </w:rPr>
                    <w:fldChar w:fldCharType="begin">
                      <w:ffData>
                        <w:name w:val="Text11"/>
                        <w:enabled/>
                        <w:calcOnExit w:val="0"/>
                        <w:textInput/>
                      </w:ffData>
                    </w:fldChar>
                  </w:r>
                  <w:r w:rsidRPr="003C0D64">
                    <w:rPr>
                      <w:sz w:val="20"/>
                    </w:rPr>
                    <w:instrText xml:space="preserve"> FORMTEXT </w:instrText>
                  </w:r>
                  <w:r w:rsidRPr="003C0D64">
                    <w:rPr>
                      <w:sz w:val="20"/>
                    </w:rPr>
                  </w:r>
                  <w:r w:rsidRPr="003C0D64">
                    <w:rPr>
                      <w:sz w:val="20"/>
                    </w:rPr>
                    <w:fldChar w:fldCharType="separate"/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sz w:val="20"/>
                    </w:rPr>
                    <w:fldChar w:fldCharType="end"/>
                  </w:r>
                </w:p>
              </w:tc>
            </w:tr>
            <w:tr w:rsidR="00097294" w:rsidRPr="00A855BB" w14:paraId="797F5EB6" w14:textId="77777777" w:rsidTr="00097294">
              <w:trPr>
                <w:trHeight w:val="392"/>
              </w:trPr>
              <w:tc>
                <w:tcPr>
                  <w:tcW w:w="3762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4D133F81" w14:textId="77777777" w:rsidR="00097294" w:rsidRPr="00E10EE0" w:rsidRDefault="00097294" w:rsidP="0009729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10EE0">
                    <w:rPr>
                      <w:rFonts w:ascii="Arial" w:hAnsi="Arial"/>
                      <w:sz w:val="18"/>
                      <w:szCs w:val="18"/>
                    </w:rPr>
                    <w:t>Person- och skåpbilar, motorcyklar osv.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76782063" w14:textId="77777777" w:rsidR="00097294" w:rsidRDefault="00097294" w:rsidP="00097294">
                  <w:pPr>
                    <w:jc w:val="center"/>
                  </w:pPr>
                  <w:r w:rsidRPr="003C0D64">
                    <w:rPr>
                      <w:sz w:val="20"/>
                    </w:rPr>
                    <w:fldChar w:fldCharType="begin">
                      <w:ffData>
                        <w:name w:val="Text11"/>
                        <w:enabled/>
                        <w:calcOnExit w:val="0"/>
                        <w:textInput/>
                      </w:ffData>
                    </w:fldChar>
                  </w:r>
                  <w:r w:rsidRPr="003C0D64">
                    <w:rPr>
                      <w:sz w:val="20"/>
                    </w:rPr>
                    <w:instrText xml:space="preserve"> FORMTEXT </w:instrText>
                  </w:r>
                  <w:r w:rsidRPr="003C0D64">
                    <w:rPr>
                      <w:sz w:val="20"/>
                    </w:rPr>
                  </w:r>
                  <w:r w:rsidRPr="003C0D64">
                    <w:rPr>
                      <w:sz w:val="20"/>
                    </w:rPr>
                    <w:fldChar w:fldCharType="separate"/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sz w:val="20"/>
                    </w:rPr>
                    <w:fldChar w:fldCharType="end"/>
                  </w:r>
                </w:p>
              </w:tc>
            </w:tr>
            <w:tr w:rsidR="00097294" w:rsidRPr="00A855BB" w14:paraId="07AEC6A1" w14:textId="77777777" w:rsidTr="00097294">
              <w:trPr>
                <w:trHeight w:val="392"/>
              </w:trPr>
              <w:tc>
                <w:tcPr>
                  <w:tcW w:w="3762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266169EC" w14:textId="77777777" w:rsidR="00097294" w:rsidRPr="00E10EE0" w:rsidRDefault="00097294" w:rsidP="0009729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10EE0">
                    <w:rPr>
                      <w:rFonts w:ascii="Arial" w:hAnsi="Arial"/>
                      <w:sz w:val="18"/>
                      <w:szCs w:val="18"/>
                    </w:rPr>
                    <w:t>Arbets</w:t>
                  </w:r>
                  <w:r>
                    <w:rPr>
                      <w:rFonts w:ascii="Arial" w:hAnsi="Arial"/>
                      <w:sz w:val="18"/>
                      <w:szCs w:val="18"/>
                    </w:rPr>
                    <w:t>maskiner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02295BAE" w14:textId="77777777" w:rsidR="00097294" w:rsidRDefault="00097294" w:rsidP="00097294">
                  <w:pPr>
                    <w:jc w:val="center"/>
                  </w:pPr>
                  <w:r w:rsidRPr="003C0D64">
                    <w:rPr>
                      <w:sz w:val="20"/>
                    </w:rPr>
                    <w:fldChar w:fldCharType="begin">
                      <w:ffData>
                        <w:name w:val="Text11"/>
                        <w:enabled/>
                        <w:calcOnExit w:val="0"/>
                        <w:textInput/>
                      </w:ffData>
                    </w:fldChar>
                  </w:r>
                  <w:r w:rsidRPr="003C0D64">
                    <w:rPr>
                      <w:sz w:val="20"/>
                    </w:rPr>
                    <w:instrText xml:space="preserve"> FORMTEXT </w:instrText>
                  </w:r>
                  <w:r w:rsidRPr="003C0D64">
                    <w:rPr>
                      <w:sz w:val="20"/>
                    </w:rPr>
                  </w:r>
                  <w:r w:rsidRPr="003C0D64">
                    <w:rPr>
                      <w:sz w:val="20"/>
                    </w:rPr>
                    <w:fldChar w:fldCharType="separate"/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sz w:val="20"/>
                    </w:rPr>
                    <w:fldChar w:fldCharType="end"/>
                  </w:r>
                </w:p>
              </w:tc>
            </w:tr>
            <w:tr w:rsidR="00097294" w:rsidRPr="00A855BB" w14:paraId="60200B91" w14:textId="77777777" w:rsidTr="00097294">
              <w:trPr>
                <w:trHeight w:val="392"/>
              </w:trPr>
              <w:tc>
                <w:tcPr>
                  <w:tcW w:w="3762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5706CC9B" w14:textId="77777777" w:rsidR="00097294" w:rsidRPr="00E10EE0" w:rsidRDefault="00097294" w:rsidP="0009729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10EE0">
                    <w:rPr>
                      <w:rFonts w:ascii="Arial" w:hAnsi="Arial"/>
                      <w:sz w:val="18"/>
                      <w:szCs w:val="18"/>
                    </w:rPr>
                    <w:t>Farkoster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3AE43708" w14:textId="77777777" w:rsidR="00097294" w:rsidRDefault="00097294" w:rsidP="00097294">
                  <w:pPr>
                    <w:jc w:val="center"/>
                  </w:pPr>
                  <w:r w:rsidRPr="003C0D64">
                    <w:rPr>
                      <w:sz w:val="20"/>
                    </w:rPr>
                    <w:fldChar w:fldCharType="begin">
                      <w:ffData>
                        <w:name w:val="Text11"/>
                        <w:enabled/>
                        <w:calcOnExit w:val="0"/>
                        <w:textInput/>
                      </w:ffData>
                    </w:fldChar>
                  </w:r>
                  <w:r w:rsidRPr="003C0D64">
                    <w:rPr>
                      <w:sz w:val="20"/>
                    </w:rPr>
                    <w:instrText xml:space="preserve"> FORMTEXT </w:instrText>
                  </w:r>
                  <w:r w:rsidRPr="003C0D64">
                    <w:rPr>
                      <w:sz w:val="20"/>
                    </w:rPr>
                  </w:r>
                  <w:r w:rsidRPr="003C0D64">
                    <w:rPr>
                      <w:sz w:val="20"/>
                    </w:rPr>
                    <w:fldChar w:fldCharType="separate"/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sz w:val="20"/>
                    </w:rPr>
                    <w:fldChar w:fldCharType="end"/>
                  </w:r>
                </w:p>
              </w:tc>
            </w:tr>
            <w:tr w:rsidR="00097294" w:rsidRPr="00A855BB" w14:paraId="3B7B94AC" w14:textId="77777777" w:rsidTr="00097294">
              <w:trPr>
                <w:trHeight w:val="392"/>
              </w:trPr>
              <w:tc>
                <w:tcPr>
                  <w:tcW w:w="3762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48689576" w14:textId="77777777" w:rsidR="00097294" w:rsidRPr="00E10EE0" w:rsidRDefault="00097294" w:rsidP="0009729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10EE0">
                    <w:rPr>
                      <w:rFonts w:ascii="Arial" w:hAnsi="Arial"/>
                      <w:sz w:val="18"/>
                      <w:szCs w:val="18"/>
                    </w:rPr>
                    <w:t>Spår</w:t>
                  </w:r>
                  <w:r>
                    <w:rPr>
                      <w:rFonts w:ascii="Arial" w:hAnsi="Arial"/>
                      <w:sz w:val="18"/>
                      <w:szCs w:val="18"/>
                    </w:rPr>
                    <w:t>fordon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6F3ABD43" w14:textId="77777777" w:rsidR="00097294" w:rsidRDefault="00097294" w:rsidP="00097294">
                  <w:pPr>
                    <w:jc w:val="center"/>
                  </w:pPr>
                  <w:r w:rsidRPr="003C0D64">
                    <w:rPr>
                      <w:sz w:val="20"/>
                    </w:rPr>
                    <w:fldChar w:fldCharType="begin">
                      <w:ffData>
                        <w:name w:val="Text11"/>
                        <w:enabled/>
                        <w:calcOnExit w:val="0"/>
                        <w:textInput/>
                      </w:ffData>
                    </w:fldChar>
                  </w:r>
                  <w:r w:rsidRPr="003C0D64">
                    <w:rPr>
                      <w:sz w:val="20"/>
                    </w:rPr>
                    <w:instrText xml:space="preserve"> FORMTEXT </w:instrText>
                  </w:r>
                  <w:r w:rsidRPr="003C0D64">
                    <w:rPr>
                      <w:sz w:val="20"/>
                    </w:rPr>
                  </w:r>
                  <w:r w:rsidRPr="003C0D64">
                    <w:rPr>
                      <w:sz w:val="20"/>
                    </w:rPr>
                    <w:fldChar w:fldCharType="separate"/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sz w:val="20"/>
                    </w:rPr>
                    <w:fldChar w:fldCharType="end"/>
                  </w:r>
                </w:p>
              </w:tc>
            </w:tr>
            <w:tr w:rsidR="00097294" w:rsidRPr="00A855BB" w14:paraId="42E2ABAB" w14:textId="77777777" w:rsidTr="00097294">
              <w:trPr>
                <w:trHeight w:val="392"/>
              </w:trPr>
              <w:tc>
                <w:tcPr>
                  <w:tcW w:w="3762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0F036287" w14:textId="77777777" w:rsidR="00097294" w:rsidRPr="00E10EE0" w:rsidRDefault="00097294" w:rsidP="0009729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10EE0">
                    <w:rPr>
                      <w:rFonts w:ascii="Arial" w:hAnsi="Arial"/>
                      <w:sz w:val="18"/>
                      <w:szCs w:val="18"/>
                    </w:rPr>
                    <w:t>Luftfarkoster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bottom w:val="single" w:sz="2" w:space="0" w:color="auto"/>
                  </w:tcBorders>
                  <w:vAlign w:val="center"/>
                </w:tcPr>
                <w:p w14:paraId="0FE798EE" w14:textId="77777777" w:rsidR="00097294" w:rsidRDefault="00097294" w:rsidP="00097294">
                  <w:pPr>
                    <w:jc w:val="center"/>
                  </w:pPr>
                  <w:r w:rsidRPr="003C0D64">
                    <w:rPr>
                      <w:sz w:val="20"/>
                    </w:rPr>
                    <w:fldChar w:fldCharType="begin">
                      <w:ffData>
                        <w:name w:val="Text11"/>
                        <w:enabled/>
                        <w:calcOnExit w:val="0"/>
                        <w:textInput/>
                      </w:ffData>
                    </w:fldChar>
                  </w:r>
                  <w:r w:rsidRPr="003C0D64">
                    <w:rPr>
                      <w:sz w:val="20"/>
                    </w:rPr>
                    <w:instrText xml:space="preserve"> FORMTEXT </w:instrText>
                  </w:r>
                  <w:r w:rsidRPr="003C0D64">
                    <w:rPr>
                      <w:sz w:val="20"/>
                    </w:rPr>
                  </w:r>
                  <w:r w:rsidRPr="003C0D64">
                    <w:rPr>
                      <w:sz w:val="20"/>
                    </w:rPr>
                    <w:fldChar w:fldCharType="separate"/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noProof/>
                      <w:sz w:val="20"/>
                    </w:rPr>
                    <w:t> </w:t>
                  </w:r>
                  <w:r w:rsidRPr="003C0D64">
                    <w:rPr>
                      <w:sz w:val="20"/>
                    </w:rPr>
                    <w:fldChar w:fldCharType="end"/>
                  </w:r>
                </w:p>
              </w:tc>
            </w:tr>
          </w:tbl>
          <w:p w14:paraId="0CE0845C" w14:textId="77777777" w:rsidR="009309F5" w:rsidRPr="00A855BB" w:rsidRDefault="009309F5" w:rsidP="00F76B50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</w:p>
          <w:p w14:paraId="1C426A9B" w14:textId="77777777" w:rsidR="009309F5" w:rsidRPr="00A855BB" w:rsidRDefault="00D16520" w:rsidP="00F76B50">
            <w:pPr>
              <w:pStyle w:val="Ohjetekstipieni"/>
              <w:tabs>
                <w:tab w:val="left" w:pos="284"/>
              </w:tabs>
              <w:rPr>
                <w:rFonts w:cs="Arial"/>
                <w:sz w:val="20"/>
              </w:rPr>
            </w:pPr>
            <w:r w:rsidRPr="00D136FC">
              <w:rPr>
                <w:sz w:val="20"/>
              </w:rPr>
              <w:t>Transport av bränsle till distributionsstationen</w:t>
            </w:r>
            <w:r w:rsidR="00D136FC">
              <w:rPr>
                <w:sz w:val="20"/>
              </w:rPr>
              <w:t>:</w:t>
            </w:r>
            <w:r>
              <w:rPr>
                <w:sz w:val="20"/>
              </w:rPr>
              <w:t xml:space="preserve"> </w:t>
            </w:r>
            <w:r w:rsidR="00097294" w:rsidRPr="00A855BB">
              <w:rPr>
                <w:rFonts w:ascii="Times New Roman" w:hAnsi="Times New Roman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97294" w:rsidRPr="00A855BB">
              <w:rPr>
                <w:rFonts w:ascii="Times New Roman" w:hAnsi="Times New Roman"/>
                <w:sz w:val="20"/>
              </w:rPr>
              <w:instrText xml:space="preserve"> FORMTEXT </w:instrText>
            </w:r>
            <w:r w:rsidR="00097294" w:rsidRPr="00A855BB">
              <w:rPr>
                <w:rFonts w:ascii="Times New Roman" w:hAnsi="Times New Roman"/>
                <w:sz w:val="20"/>
              </w:rPr>
            </w:r>
            <w:r w:rsidR="00097294" w:rsidRPr="00A855BB">
              <w:rPr>
                <w:rFonts w:ascii="Times New Roman" w:hAnsi="Times New Roman"/>
                <w:sz w:val="20"/>
              </w:rPr>
              <w:fldChar w:fldCharType="separate"/>
            </w:r>
            <w:r w:rsidR="00097294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097294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097294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097294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097294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097294" w:rsidRPr="00A855BB">
              <w:rPr>
                <w:rFonts w:ascii="Times New Roman" w:hAnsi="Times New Roman"/>
                <w:sz w:val="20"/>
              </w:rPr>
              <w:fldChar w:fldCharType="end"/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gånger/månad</w:t>
            </w:r>
          </w:p>
          <w:p w14:paraId="3B008417" w14:textId="77777777" w:rsidR="009309F5" w:rsidRPr="00A855BB" w:rsidRDefault="009309F5" w:rsidP="00F76B50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</w:p>
          <w:p w14:paraId="1DD840A5" w14:textId="77777777" w:rsidR="009866CC" w:rsidRPr="00A855BB" w:rsidRDefault="009866CC" w:rsidP="00F76B50">
            <w:pPr>
              <w:pStyle w:val="Ohjetekstipieni"/>
              <w:tabs>
                <w:tab w:val="left" w:pos="284"/>
              </w:tabs>
              <w:rPr>
                <w:rFonts w:cs="Arial"/>
                <w:b/>
                <w:sz w:val="20"/>
              </w:rPr>
            </w:pPr>
          </w:p>
          <w:p w14:paraId="0C34CF10" w14:textId="77777777" w:rsidR="009866CC" w:rsidRPr="00A855BB" w:rsidRDefault="009866CC" w:rsidP="00212939">
            <w:pPr>
              <w:pStyle w:val="Ohjetekstipieni"/>
              <w:pBdr>
                <w:bottom w:val="single" w:sz="4" w:space="1" w:color="auto"/>
              </w:pBdr>
              <w:tabs>
                <w:tab w:val="left" w:pos="284"/>
              </w:tabs>
              <w:rPr>
                <w:sz w:val="20"/>
              </w:rPr>
            </w:pPr>
            <w:r w:rsidRPr="00D136FC">
              <w:rPr>
                <w:sz w:val="20"/>
              </w:rPr>
              <w:t xml:space="preserve">Tilläggsuppgifter till punkt 2: </w:t>
            </w:r>
            <w:r w:rsidR="00097294" w:rsidRPr="00A855BB">
              <w:rPr>
                <w:rFonts w:ascii="Times New Roman" w:hAnsi="Times New Roman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97294" w:rsidRPr="00A855BB">
              <w:rPr>
                <w:rFonts w:ascii="Times New Roman" w:hAnsi="Times New Roman"/>
                <w:sz w:val="20"/>
              </w:rPr>
              <w:instrText xml:space="preserve"> FORMTEXT </w:instrText>
            </w:r>
            <w:r w:rsidR="00097294" w:rsidRPr="00A855BB">
              <w:rPr>
                <w:rFonts w:ascii="Times New Roman" w:hAnsi="Times New Roman"/>
                <w:sz w:val="20"/>
              </w:rPr>
            </w:r>
            <w:r w:rsidR="00097294" w:rsidRPr="00A855BB">
              <w:rPr>
                <w:rFonts w:ascii="Times New Roman" w:hAnsi="Times New Roman"/>
                <w:sz w:val="20"/>
              </w:rPr>
              <w:fldChar w:fldCharType="separate"/>
            </w:r>
            <w:r w:rsidR="00097294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097294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097294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097294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097294"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="00097294" w:rsidRPr="00A855BB">
              <w:rPr>
                <w:rFonts w:ascii="Times New Roman" w:hAnsi="Times New Roman"/>
                <w:sz w:val="20"/>
              </w:rPr>
              <w:fldChar w:fldCharType="end"/>
            </w:r>
          </w:p>
          <w:p w14:paraId="60F85979" w14:textId="77777777" w:rsidR="009866CC" w:rsidRPr="00A855BB" w:rsidRDefault="009866CC" w:rsidP="00212939">
            <w:pPr>
              <w:pStyle w:val="Ohjetekstipieni"/>
              <w:pBdr>
                <w:bottom w:val="single" w:sz="4" w:space="1" w:color="auto"/>
              </w:pBdr>
              <w:tabs>
                <w:tab w:val="left" w:pos="284"/>
              </w:tabs>
              <w:rPr>
                <w:rFonts w:cs="Arial"/>
                <w:sz w:val="20"/>
              </w:rPr>
            </w:pPr>
          </w:p>
          <w:p w14:paraId="328D6DCB" w14:textId="77777777" w:rsidR="009866CC" w:rsidRPr="00A855BB" w:rsidRDefault="009866CC" w:rsidP="00212939">
            <w:pPr>
              <w:pStyle w:val="Ohjetekstipieni"/>
              <w:pBdr>
                <w:bottom w:val="single" w:sz="4" w:space="1" w:color="auto"/>
              </w:pBdr>
              <w:tabs>
                <w:tab w:val="left" w:pos="284"/>
              </w:tabs>
              <w:rPr>
                <w:rFonts w:cs="Arial"/>
                <w:sz w:val="20"/>
              </w:rPr>
            </w:pPr>
          </w:p>
          <w:p w14:paraId="76B9E1BB" w14:textId="77777777" w:rsidR="009866CC" w:rsidRPr="00A855BB" w:rsidRDefault="009866CC" w:rsidP="00CA7B32">
            <w:pPr>
              <w:pStyle w:val="Ohjetekstipieni"/>
              <w:tabs>
                <w:tab w:val="left" w:pos="5710"/>
              </w:tabs>
              <w:rPr>
                <w:rFonts w:cs="Arial"/>
                <w:b/>
                <w:sz w:val="20"/>
              </w:rPr>
            </w:pPr>
          </w:p>
          <w:p w14:paraId="5415ACBB" w14:textId="77777777" w:rsidR="009866CC" w:rsidRPr="00A855BB" w:rsidRDefault="009866CC" w:rsidP="00CA7B32">
            <w:pPr>
              <w:pStyle w:val="Ohjetekstipieni"/>
              <w:tabs>
                <w:tab w:val="left" w:pos="5710"/>
              </w:tabs>
              <w:rPr>
                <w:rFonts w:cs="Arial"/>
                <w:b/>
                <w:sz w:val="20"/>
              </w:rPr>
            </w:pPr>
          </w:p>
          <w:p w14:paraId="5E906E0E" w14:textId="77777777" w:rsidR="009866CC" w:rsidRPr="00A855BB" w:rsidRDefault="009866CC" w:rsidP="00891E00">
            <w:pPr>
              <w:pStyle w:val="Ohjetekstipieni"/>
              <w:tabs>
                <w:tab w:val="left" w:pos="5710"/>
              </w:tabs>
              <w:rPr>
                <w:rFonts w:cs="Arial"/>
                <w:b/>
                <w:sz w:val="20"/>
              </w:rPr>
            </w:pPr>
            <w:r>
              <w:rPr>
                <w:b/>
                <w:sz w:val="20"/>
              </w:rPr>
              <w:t xml:space="preserve">3. </w:t>
            </w:r>
            <w:r>
              <w:rPr>
                <w:b/>
                <w:bCs/>
                <w:sz w:val="20"/>
              </w:rPr>
              <w:t>DISTRIBUTIONSSTATIONENS KONTAKTINFORMATION OCH FÖRLÄGGNINGSPLATS SAMT UPPGIFTER OM STATIONENS OMGIVNING</w:t>
            </w:r>
            <w:r>
              <w:rPr>
                <w:sz w:val="20"/>
              </w:rPr>
              <w:t xml:space="preserve"> (4 §)</w:t>
            </w:r>
          </w:p>
        </w:tc>
      </w:tr>
      <w:tr w:rsidR="009866CC" w:rsidRPr="00A855BB" w14:paraId="1245EA62" w14:textId="77777777" w:rsidTr="00F0538D"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1AC4B6A9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>
              <w:rPr>
                <w:b/>
                <w:bCs/>
                <w:sz w:val="20"/>
              </w:rPr>
              <w:lastRenderedPageBreak/>
              <w:t>Stationens</w:t>
            </w:r>
            <w:r>
              <w:rPr>
                <w:sz w:val="20"/>
              </w:rPr>
              <w:t xml:space="preserve"> namn </w:t>
            </w:r>
          </w:p>
          <w:p w14:paraId="07A027F2" w14:textId="77777777" w:rsidR="009866CC" w:rsidRPr="00A855BB" w:rsidRDefault="00097294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  <w:p w14:paraId="26292B62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</w:p>
        </w:tc>
        <w:tc>
          <w:tcPr>
            <w:tcW w:w="2580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72187C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Förläggningsplats (kommun, stadsdel/by)</w:t>
            </w:r>
          </w:p>
          <w:p w14:paraId="78220444" w14:textId="77777777" w:rsidR="009866CC" w:rsidRPr="00A855BB" w:rsidRDefault="00097294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0A9FE3" w14:textId="77777777" w:rsidR="009866CC" w:rsidRPr="00A855BB" w:rsidRDefault="009866CC" w:rsidP="005979DD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 xml:space="preserve">Gatuadress </w:t>
            </w:r>
          </w:p>
          <w:p w14:paraId="4EA4929E" w14:textId="77777777" w:rsidR="009866CC" w:rsidRPr="00A855BB" w:rsidRDefault="00097294" w:rsidP="005979DD">
            <w:pPr>
              <w:pStyle w:val="Ohjetekstipieni"/>
              <w:rPr>
                <w:sz w:val="20"/>
              </w:rPr>
            </w:pPr>
            <w:r w:rsidRPr="00A855BB">
              <w:rPr>
                <w:rFonts w:ascii="Times New Roman" w:hAnsi="Times New Roman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855BB">
              <w:rPr>
                <w:rFonts w:ascii="Times New Roman" w:hAnsi="Times New Roman"/>
                <w:sz w:val="20"/>
              </w:rPr>
            </w:r>
            <w:r w:rsidRPr="00A855BB">
              <w:rPr>
                <w:rFonts w:ascii="Times New Roman" w:hAnsi="Times New Roman"/>
                <w:sz w:val="20"/>
              </w:rPr>
              <w:fldChar w:fldCharType="separate"/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noProof/>
                <w:sz w:val="20"/>
              </w:rPr>
              <w:t> </w:t>
            </w:r>
            <w:r w:rsidRPr="00A855BB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2693" w:type="dxa"/>
            <w:gridSpan w:val="3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1A99985C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Fastighetsbeteckning</w:t>
            </w:r>
          </w:p>
          <w:p w14:paraId="1176B68D" w14:textId="77777777" w:rsidR="009866CC" w:rsidRPr="00A855BB" w:rsidRDefault="00097294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</w:tr>
      <w:tr w:rsidR="009866CC" w:rsidRPr="00A855BB" w14:paraId="6503754E" w14:textId="77777777" w:rsidTr="00F0538D">
        <w:tc>
          <w:tcPr>
            <w:tcW w:w="258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14:paraId="1F3D7D0F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Postadress</w:t>
            </w:r>
          </w:p>
          <w:p w14:paraId="14F3588E" w14:textId="77777777" w:rsidR="009866CC" w:rsidRPr="00A855BB" w:rsidRDefault="00097294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  <w:p w14:paraId="56990A97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3815E0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Telefonnummer</w:t>
            </w:r>
          </w:p>
          <w:p w14:paraId="2AAC161B" w14:textId="77777777" w:rsidR="009866CC" w:rsidRPr="00A855BB" w:rsidRDefault="00097294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26D8DA95" w14:textId="77777777" w:rsidR="009866CC" w:rsidRPr="00A855BB" w:rsidRDefault="009866CC" w:rsidP="005979DD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E-postadress</w:t>
            </w:r>
          </w:p>
          <w:p w14:paraId="6846589F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097294"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97294" w:rsidRPr="00A855BB">
              <w:rPr>
                <w:sz w:val="20"/>
              </w:rPr>
              <w:instrText xml:space="preserve"> FORMTEXT </w:instrText>
            </w:r>
            <w:r w:rsidR="00097294" w:rsidRPr="00A855BB">
              <w:rPr>
                <w:sz w:val="20"/>
              </w:rPr>
            </w:r>
            <w:r w:rsidR="00097294" w:rsidRPr="00A855BB">
              <w:rPr>
                <w:sz w:val="20"/>
              </w:rPr>
              <w:fldChar w:fldCharType="separate"/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sz w:val="20"/>
              </w:rPr>
              <w:fldChar w:fldCharType="end"/>
            </w:r>
          </w:p>
        </w:tc>
        <w:tc>
          <w:tcPr>
            <w:tcW w:w="2693" w:type="dxa"/>
            <w:gridSpan w:val="3"/>
            <w:tcBorders>
              <w:top w:val="single" w:sz="2" w:space="0" w:color="auto"/>
              <w:bottom w:val="single" w:sz="2" w:space="0" w:color="auto"/>
              <w:right w:val="single" w:sz="6" w:space="0" w:color="auto"/>
            </w:tcBorders>
          </w:tcPr>
          <w:p w14:paraId="6DC2CB70" w14:textId="77777777" w:rsidR="009866CC" w:rsidRPr="00A855BB" w:rsidRDefault="009866CC" w:rsidP="00F76B50">
            <w:pPr>
              <w:pStyle w:val="Tyttteksti2"/>
              <w:rPr>
                <w:sz w:val="20"/>
              </w:rPr>
            </w:pPr>
          </w:p>
        </w:tc>
      </w:tr>
      <w:tr w:rsidR="009866CC" w:rsidRPr="00A855BB" w14:paraId="1DF439A8" w14:textId="77777777" w:rsidTr="00F0538D">
        <w:tc>
          <w:tcPr>
            <w:tcW w:w="10263" w:type="dxa"/>
            <w:gridSpan w:val="8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B827A6" w14:textId="77777777" w:rsidR="009866CC" w:rsidRPr="00A855BB" w:rsidRDefault="009866CC" w:rsidP="005979DD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Branschkod (TOL)</w:t>
            </w:r>
          </w:p>
          <w:p w14:paraId="43D5DDE0" w14:textId="77777777" w:rsidR="009866CC" w:rsidRPr="00A855BB" w:rsidRDefault="009866CC" w:rsidP="00FC726D">
            <w:pPr>
              <w:rPr>
                <w:rFonts w:ascii="Arial" w:hAnsi="Arial" w:cs="Arial"/>
                <w:sz w:val="20"/>
                <w:szCs w:val="20"/>
              </w:rPr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sz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 xml:space="preserve">47301 servicestationsverksamhet </w:t>
            </w:r>
          </w:p>
          <w:p w14:paraId="7EADBAA8" w14:textId="77777777" w:rsidR="009866CC" w:rsidRPr="00A855BB" w:rsidRDefault="009866CC" w:rsidP="00FC726D">
            <w:pPr>
              <w:rPr>
                <w:rFonts w:ascii="Arial" w:hAnsi="Arial" w:cs="Arial"/>
                <w:sz w:val="20"/>
                <w:szCs w:val="20"/>
              </w:rPr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47302 detaljhandel med bränslen i automater</w:t>
            </w:r>
          </w:p>
          <w:p w14:paraId="69DEA887" w14:textId="77777777" w:rsidR="009866CC" w:rsidRPr="00A855BB" w:rsidRDefault="009866CC" w:rsidP="00FC726D">
            <w:pPr>
              <w:rPr>
                <w:sz w:val="20"/>
                <w:szCs w:val="20"/>
              </w:rPr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 xml:space="preserve">Annan, vilken? </w:t>
            </w:r>
            <w:r w:rsidR="00097294"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97294" w:rsidRPr="00A855BB">
              <w:rPr>
                <w:sz w:val="20"/>
              </w:rPr>
              <w:instrText xml:space="preserve"> FORMTEXT </w:instrText>
            </w:r>
            <w:r w:rsidR="00097294" w:rsidRPr="00A855BB">
              <w:rPr>
                <w:sz w:val="20"/>
              </w:rPr>
            </w:r>
            <w:r w:rsidR="00097294" w:rsidRPr="00A855BB">
              <w:rPr>
                <w:sz w:val="20"/>
              </w:rPr>
              <w:fldChar w:fldCharType="separate"/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sz w:val="20"/>
              </w:rPr>
              <w:fldChar w:fldCharType="end"/>
            </w:r>
          </w:p>
        </w:tc>
      </w:tr>
      <w:tr w:rsidR="009866CC" w:rsidRPr="00B069FB" w14:paraId="226FEAE4" w14:textId="77777777" w:rsidTr="00F0538D">
        <w:tc>
          <w:tcPr>
            <w:tcW w:w="2580" w:type="dxa"/>
            <w:gridSpan w:val="2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54AA1D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>
              <w:rPr>
                <w:b/>
                <w:bCs/>
                <w:sz w:val="20"/>
              </w:rPr>
              <w:t>Stationens kontaktperson</w:t>
            </w:r>
          </w:p>
          <w:p w14:paraId="740EEA55" w14:textId="77777777" w:rsidR="009866CC" w:rsidRPr="00A855BB" w:rsidRDefault="00097294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58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40A9E0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Telefonnummer</w:t>
            </w:r>
          </w:p>
          <w:p w14:paraId="7AC1DEE6" w14:textId="77777777" w:rsidR="009866CC" w:rsidRPr="00A855BB" w:rsidRDefault="00097294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10660" w14:textId="77777777" w:rsidR="009866CC" w:rsidRPr="00A855BB" w:rsidRDefault="009866CC" w:rsidP="00F76B50">
            <w:pPr>
              <w:pStyle w:val="Ohjetekstipieni"/>
              <w:rPr>
                <w:sz w:val="20"/>
              </w:rPr>
            </w:pPr>
            <w:r>
              <w:rPr>
                <w:sz w:val="20"/>
              </w:rPr>
              <w:t>E-postadress</w:t>
            </w:r>
          </w:p>
          <w:p w14:paraId="28AE9593" w14:textId="77777777" w:rsidR="009866CC" w:rsidRPr="00A855BB" w:rsidRDefault="00097294" w:rsidP="00F76B50">
            <w:pPr>
              <w:pStyle w:val="Tyttteksti2"/>
              <w:rPr>
                <w:sz w:val="20"/>
              </w:rPr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bookmarkStart w:id="4" w:name="Check50"/>
        <w:tc>
          <w:tcPr>
            <w:tcW w:w="2693" w:type="dxa"/>
            <w:gridSpan w:val="3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CF641" w14:textId="77777777" w:rsidR="009866CC" w:rsidRPr="00A855BB" w:rsidRDefault="009866CC" w:rsidP="00685CBC">
            <w:pPr>
              <w:pStyle w:val="Tyttteksti2"/>
              <w:ind w:left="284" w:hanging="284"/>
              <w:rPr>
                <w:sz w:val="20"/>
              </w:rPr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Check50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  <w:bookmarkEnd w:id="4"/>
            <w:r>
              <w:rPr>
                <w:rFonts w:ascii="Arial" w:hAnsi="Arial"/>
                <w:sz w:val="20"/>
              </w:rPr>
              <w:t xml:space="preserve"> Kontaktperson inte angiven, uppgifter lämnas senare</w:t>
            </w:r>
          </w:p>
        </w:tc>
      </w:tr>
    </w:tbl>
    <w:p w14:paraId="3A92E70C" w14:textId="77777777" w:rsidR="009F6CC7" w:rsidRPr="005B3FCA" w:rsidRDefault="009F6CC7" w:rsidP="009F6CC7">
      <w:pPr>
        <w:rPr>
          <w:rFonts w:ascii="Arial" w:hAnsi="Arial" w:cs="Arial"/>
          <w:sz w:val="20"/>
          <w:szCs w:val="20"/>
        </w:rPr>
      </w:pPr>
    </w:p>
    <w:p w14:paraId="30B6965F" w14:textId="77777777" w:rsidR="00C31AFC" w:rsidRPr="00A855BB" w:rsidRDefault="00C31AFC" w:rsidP="009F6CC7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Distributionsstationens koordinater i plankoordinatsystemet ETRS-TM35FIN: </w:t>
      </w:r>
    </w:p>
    <w:p w14:paraId="67B37A46" w14:textId="77777777" w:rsidR="00C31AFC" w:rsidRPr="00A855BB" w:rsidRDefault="00097294" w:rsidP="00A524D2">
      <w:pPr>
        <w:ind w:firstLine="426"/>
        <w:rPr>
          <w:rFonts w:ascii="Arial" w:hAnsi="Arial" w:cs="Arial"/>
          <w:sz w:val="20"/>
          <w:szCs w:val="20"/>
        </w:rPr>
      </w:pPr>
      <w:r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A855BB">
        <w:rPr>
          <w:sz w:val="20"/>
        </w:rPr>
        <w:instrText xml:space="preserve"> FORMTEXT </w:instrText>
      </w:r>
      <w:r w:rsidRPr="00A855BB">
        <w:rPr>
          <w:sz w:val="20"/>
        </w:rPr>
      </w:r>
      <w:r w:rsidRPr="00A855BB">
        <w:rPr>
          <w:sz w:val="20"/>
        </w:rPr>
        <w:fldChar w:fldCharType="separate"/>
      </w:r>
      <w:r w:rsidRPr="00A855BB">
        <w:rPr>
          <w:noProof/>
          <w:sz w:val="20"/>
        </w:rPr>
        <w:t> </w:t>
      </w:r>
      <w:r w:rsidRPr="00A855BB">
        <w:rPr>
          <w:noProof/>
          <w:sz w:val="20"/>
        </w:rPr>
        <w:t> </w:t>
      </w:r>
      <w:r w:rsidRPr="00A855BB">
        <w:rPr>
          <w:noProof/>
          <w:sz w:val="20"/>
        </w:rPr>
        <w:t> </w:t>
      </w:r>
      <w:r w:rsidRPr="00A855BB">
        <w:rPr>
          <w:noProof/>
          <w:sz w:val="20"/>
        </w:rPr>
        <w:t> </w:t>
      </w:r>
      <w:r w:rsidRPr="00A855BB">
        <w:rPr>
          <w:noProof/>
          <w:sz w:val="20"/>
        </w:rPr>
        <w:t> </w:t>
      </w:r>
      <w:r w:rsidRPr="00A855BB">
        <w:rPr>
          <w:sz w:val="20"/>
        </w:rPr>
        <w:fldChar w:fldCharType="end"/>
      </w:r>
      <w:r w:rsidR="00A72A48">
        <w:t xml:space="preserve"> </w:t>
      </w:r>
      <w:r w:rsidR="00A72A48" w:rsidRPr="00D136FC">
        <w:rPr>
          <w:rFonts w:ascii="Arial" w:hAnsi="Arial" w:cs="Arial"/>
          <w:sz w:val="20"/>
        </w:rPr>
        <w:t>norr (N)</w:t>
      </w:r>
    </w:p>
    <w:p w14:paraId="6B66BF5F" w14:textId="77777777" w:rsidR="00C31AFC" w:rsidRPr="00A855BB" w:rsidRDefault="00097294" w:rsidP="00A524D2">
      <w:pPr>
        <w:ind w:firstLine="426"/>
        <w:rPr>
          <w:rFonts w:ascii="Arial" w:hAnsi="Arial" w:cs="Arial"/>
          <w:sz w:val="20"/>
          <w:szCs w:val="20"/>
        </w:rPr>
      </w:pPr>
      <w:r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A855BB">
        <w:rPr>
          <w:sz w:val="20"/>
        </w:rPr>
        <w:instrText xml:space="preserve"> FORMTEXT </w:instrText>
      </w:r>
      <w:r w:rsidRPr="00A855BB">
        <w:rPr>
          <w:sz w:val="20"/>
        </w:rPr>
      </w:r>
      <w:r w:rsidRPr="00A855BB">
        <w:rPr>
          <w:sz w:val="20"/>
        </w:rPr>
        <w:fldChar w:fldCharType="separate"/>
      </w:r>
      <w:r w:rsidRPr="00A855BB">
        <w:rPr>
          <w:noProof/>
          <w:sz w:val="20"/>
        </w:rPr>
        <w:t> </w:t>
      </w:r>
      <w:r w:rsidRPr="00A855BB">
        <w:rPr>
          <w:noProof/>
          <w:sz w:val="20"/>
        </w:rPr>
        <w:t> </w:t>
      </w:r>
      <w:r w:rsidRPr="00A855BB">
        <w:rPr>
          <w:noProof/>
          <w:sz w:val="20"/>
        </w:rPr>
        <w:t> </w:t>
      </w:r>
      <w:r w:rsidRPr="00A855BB">
        <w:rPr>
          <w:noProof/>
          <w:sz w:val="20"/>
        </w:rPr>
        <w:t> </w:t>
      </w:r>
      <w:r w:rsidRPr="00A855BB">
        <w:rPr>
          <w:noProof/>
          <w:sz w:val="20"/>
        </w:rPr>
        <w:t> </w:t>
      </w:r>
      <w:r w:rsidRPr="00A855BB">
        <w:rPr>
          <w:sz w:val="20"/>
        </w:rPr>
        <w:fldChar w:fldCharType="end"/>
      </w:r>
      <w:r w:rsidR="00A72A48">
        <w:t xml:space="preserve"> </w:t>
      </w:r>
      <w:r w:rsidR="00A72A48" w:rsidRPr="00D136FC">
        <w:rPr>
          <w:rFonts w:ascii="Arial" w:hAnsi="Arial" w:cs="Arial"/>
          <w:sz w:val="20"/>
        </w:rPr>
        <w:t>öst (E)</w:t>
      </w:r>
    </w:p>
    <w:p w14:paraId="5FC88796" w14:textId="77777777" w:rsidR="009F6CC7" w:rsidRPr="005B3FCA" w:rsidRDefault="009F6CC7" w:rsidP="009F6CC7">
      <w:pPr>
        <w:rPr>
          <w:rFonts w:ascii="Arial" w:hAnsi="Arial" w:cs="Arial"/>
          <w:color w:val="FF0000"/>
          <w:sz w:val="20"/>
          <w:szCs w:val="20"/>
        </w:rPr>
      </w:pPr>
    </w:p>
    <w:p w14:paraId="2B066ADF" w14:textId="77777777" w:rsidR="009F6CC7" w:rsidRPr="005B3FCA" w:rsidRDefault="009F6CC7" w:rsidP="009F6CC7">
      <w:pPr>
        <w:rPr>
          <w:rFonts w:ascii="Arial" w:hAnsi="Arial" w:cs="Arial"/>
          <w:color w:val="FF0000"/>
          <w:sz w:val="20"/>
          <w:szCs w:val="20"/>
        </w:rPr>
      </w:pPr>
    </w:p>
    <w:p w14:paraId="303EBDA3" w14:textId="77777777" w:rsidR="003E694F" w:rsidRPr="00A855BB" w:rsidRDefault="00F817D7" w:rsidP="008D0517">
      <w:pPr>
        <w:keepNext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lastRenderedPageBreak/>
        <w:t>Uppgifter om distributionsstationens omgivning</w:t>
      </w:r>
    </w:p>
    <w:p w14:paraId="71FDDAC6" w14:textId="77777777" w:rsidR="00160861" w:rsidRPr="005B3FCA" w:rsidRDefault="00160861" w:rsidP="008D0517">
      <w:pPr>
        <w:keepNext/>
        <w:rPr>
          <w:rFonts w:ascii="Arial" w:hAnsi="Arial" w:cs="Arial"/>
          <w:sz w:val="20"/>
          <w:szCs w:val="20"/>
        </w:rPr>
      </w:pPr>
    </w:p>
    <w:p w14:paraId="32BEBF7D" w14:textId="77777777" w:rsidR="001E7B42" w:rsidRPr="00A855BB" w:rsidRDefault="00B069AB" w:rsidP="008D0517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Objekt som exponeras för störningar och andra känsliga objekt vars avstånd från distributionsstationen är </w:t>
      </w:r>
      <w:r>
        <w:rPr>
          <w:rFonts w:ascii="Arial" w:hAnsi="Arial"/>
          <w:b/>
          <w:bCs/>
          <w:sz w:val="20"/>
          <w:szCs w:val="20"/>
        </w:rPr>
        <w:t>mindre än 200 m</w:t>
      </w:r>
      <w:r>
        <w:rPr>
          <w:rFonts w:ascii="Arial" w:hAnsi="Arial"/>
          <w:sz w:val="20"/>
          <w:szCs w:val="20"/>
        </w:rPr>
        <w:t>:</w:t>
      </w:r>
    </w:p>
    <w:tbl>
      <w:tblPr>
        <w:tblW w:w="1020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977"/>
        <w:gridCol w:w="3267"/>
        <w:gridCol w:w="1836"/>
        <w:gridCol w:w="2126"/>
      </w:tblGrid>
      <w:tr w:rsidR="00B069AB" w:rsidRPr="00B069FB" w14:paraId="77431EF4" w14:textId="77777777" w:rsidTr="00C343A5">
        <w:tc>
          <w:tcPr>
            <w:tcW w:w="297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5AC4E511" w14:textId="77777777" w:rsidR="00B069AB" w:rsidRPr="00A855BB" w:rsidRDefault="002A45C9" w:rsidP="008D0517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Objekt*</w:t>
            </w:r>
          </w:p>
        </w:tc>
        <w:tc>
          <w:tcPr>
            <w:tcW w:w="326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4E94A207" w14:textId="77777777" w:rsidR="00B069AB" w:rsidRPr="00A855BB" w:rsidRDefault="00B069AB" w:rsidP="008D0517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Objektets namn, fastighetskod eller besöksadress</w:t>
            </w:r>
          </w:p>
          <w:p w14:paraId="3718D31D" w14:textId="77777777" w:rsidR="00B069AB" w:rsidRPr="00A855BB" w:rsidRDefault="00B069AB" w:rsidP="008D0517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</w:p>
        </w:tc>
        <w:tc>
          <w:tcPr>
            <w:tcW w:w="18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4E67E0F1" w14:textId="77777777" w:rsidR="00B069AB" w:rsidRPr="00A855BB" w:rsidRDefault="00B069AB" w:rsidP="008D0517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Avstånd från distributionsstationen (m):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022D5C7D" w14:textId="77777777" w:rsidR="00B069AB" w:rsidRPr="00A855BB" w:rsidRDefault="00B069AB" w:rsidP="008D0517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Beteckning på lägeskartan (bilaga A)</w:t>
            </w:r>
          </w:p>
          <w:p w14:paraId="2141E035" w14:textId="77777777" w:rsidR="00D5596D" w:rsidRPr="005B3FCA" w:rsidRDefault="00D5596D" w:rsidP="008D0517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97294" w:rsidRPr="00A855BB" w14:paraId="21F8B9F1" w14:textId="77777777" w:rsidTr="00097294">
        <w:trPr>
          <w:trHeight w:val="340"/>
        </w:trPr>
        <w:tc>
          <w:tcPr>
            <w:tcW w:w="2977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65077558" w14:textId="77777777" w:rsidR="00097294" w:rsidRPr="00A855BB" w:rsidRDefault="00097294" w:rsidP="000972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Bostadsfastighet</w:t>
            </w:r>
          </w:p>
        </w:tc>
        <w:tc>
          <w:tcPr>
            <w:tcW w:w="3267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6A2D90CD" w14:textId="77777777" w:rsidR="00097294" w:rsidRDefault="00097294" w:rsidP="00097294">
            <w:r w:rsidRPr="00E63B3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63B3B">
              <w:rPr>
                <w:sz w:val="20"/>
              </w:rPr>
              <w:instrText xml:space="preserve"> FORMTEXT </w:instrText>
            </w:r>
            <w:r w:rsidRPr="00E63B3B">
              <w:rPr>
                <w:sz w:val="20"/>
              </w:rPr>
            </w:r>
            <w:r w:rsidRPr="00E63B3B">
              <w:rPr>
                <w:sz w:val="20"/>
              </w:rPr>
              <w:fldChar w:fldCharType="separate"/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sz w:val="20"/>
              </w:rPr>
              <w:fldChar w:fldCharType="end"/>
            </w:r>
          </w:p>
        </w:tc>
        <w:tc>
          <w:tcPr>
            <w:tcW w:w="1836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7118EE86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648373A7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</w:tr>
      <w:tr w:rsidR="00097294" w:rsidRPr="00A855BB" w14:paraId="5A32CB57" w14:textId="77777777" w:rsidTr="00097294">
        <w:trPr>
          <w:trHeight w:val="340"/>
        </w:trPr>
        <w:tc>
          <w:tcPr>
            <w:tcW w:w="2977" w:type="dxa"/>
            <w:tcBorders>
              <w:top w:val="single" w:sz="2" w:space="0" w:color="auto"/>
            </w:tcBorders>
            <w:vAlign w:val="center"/>
          </w:tcPr>
          <w:p w14:paraId="5E021815" w14:textId="77777777" w:rsidR="00097294" w:rsidRPr="00A855BB" w:rsidRDefault="00097294" w:rsidP="000972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Skola eller daghem</w:t>
            </w:r>
          </w:p>
        </w:tc>
        <w:tc>
          <w:tcPr>
            <w:tcW w:w="3267" w:type="dxa"/>
            <w:tcBorders>
              <w:top w:val="single" w:sz="2" w:space="0" w:color="auto"/>
            </w:tcBorders>
            <w:vAlign w:val="center"/>
          </w:tcPr>
          <w:p w14:paraId="1162CD0D" w14:textId="77777777" w:rsidR="00097294" w:rsidRDefault="00097294" w:rsidP="00097294">
            <w:r w:rsidRPr="00E63B3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63B3B">
              <w:rPr>
                <w:sz w:val="20"/>
              </w:rPr>
              <w:instrText xml:space="preserve"> FORMTEXT </w:instrText>
            </w:r>
            <w:r w:rsidRPr="00E63B3B">
              <w:rPr>
                <w:sz w:val="20"/>
              </w:rPr>
            </w:r>
            <w:r w:rsidRPr="00E63B3B">
              <w:rPr>
                <w:sz w:val="20"/>
              </w:rPr>
              <w:fldChar w:fldCharType="separate"/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sz w:val="20"/>
              </w:rPr>
              <w:fldChar w:fldCharType="end"/>
            </w:r>
          </w:p>
        </w:tc>
        <w:tc>
          <w:tcPr>
            <w:tcW w:w="1836" w:type="dxa"/>
            <w:tcBorders>
              <w:top w:val="single" w:sz="2" w:space="0" w:color="auto"/>
            </w:tcBorders>
            <w:vAlign w:val="center"/>
          </w:tcPr>
          <w:p w14:paraId="16612306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top w:val="single" w:sz="2" w:space="0" w:color="auto"/>
            </w:tcBorders>
            <w:vAlign w:val="center"/>
          </w:tcPr>
          <w:p w14:paraId="2789529B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</w:tr>
      <w:tr w:rsidR="00097294" w:rsidRPr="00A855BB" w14:paraId="6127ECAA" w14:textId="77777777" w:rsidTr="00097294">
        <w:trPr>
          <w:trHeight w:val="340"/>
        </w:trPr>
        <w:tc>
          <w:tcPr>
            <w:tcW w:w="2977" w:type="dxa"/>
            <w:vAlign w:val="center"/>
          </w:tcPr>
          <w:p w14:paraId="69AFA9EF" w14:textId="77777777" w:rsidR="00097294" w:rsidRPr="00A855BB" w:rsidRDefault="00097294" w:rsidP="000972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Sjukhus</w:t>
            </w:r>
          </w:p>
        </w:tc>
        <w:tc>
          <w:tcPr>
            <w:tcW w:w="3267" w:type="dxa"/>
            <w:vAlign w:val="center"/>
          </w:tcPr>
          <w:p w14:paraId="13173428" w14:textId="77777777" w:rsidR="00097294" w:rsidRDefault="00097294" w:rsidP="00097294">
            <w:r w:rsidRPr="00E63B3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63B3B">
              <w:rPr>
                <w:sz w:val="20"/>
              </w:rPr>
              <w:instrText xml:space="preserve"> FORMTEXT </w:instrText>
            </w:r>
            <w:r w:rsidRPr="00E63B3B">
              <w:rPr>
                <w:sz w:val="20"/>
              </w:rPr>
            </w:r>
            <w:r w:rsidRPr="00E63B3B">
              <w:rPr>
                <w:sz w:val="20"/>
              </w:rPr>
              <w:fldChar w:fldCharType="separate"/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sz w:val="20"/>
              </w:rPr>
              <w:fldChar w:fldCharType="end"/>
            </w:r>
          </w:p>
        </w:tc>
        <w:tc>
          <w:tcPr>
            <w:tcW w:w="1836" w:type="dxa"/>
            <w:vAlign w:val="center"/>
          </w:tcPr>
          <w:p w14:paraId="7C389F72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2349CC1B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</w:tr>
      <w:tr w:rsidR="00097294" w:rsidRPr="00A855BB" w14:paraId="45964CE0" w14:textId="77777777" w:rsidTr="00097294">
        <w:trPr>
          <w:trHeight w:val="340"/>
        </w:trPr>
        <w:tc>
          <w:tcPr>
            <w:tcW w:w="2977" w:type="dxa"/>
            <w:vAlign w:val="center"/>
          </w:tcPr>
          <w:p w14:paraId="53AF3330" w14:textId="77777777" w:rsidR="00097294" w:rsidRPr="00A855BB" w:rsidRDefault="00097294" w:rsidP="000972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Grundvattentäkt</w:t>
            </w:r>
          </w:p>
        </w:tc>
        <w:tc>
          <w:tcPr>
            <w:tcW w:w="3267" w:type="dxa"/>
            <w:vAlign w:val="center"/>
          </w:tcPr>
          <w:p w14:paraId="034B94D4" w14:textId="77777777" w:rsidR="00097294" w:rsidRDefault="00097294" w:rsidP="00097294">
            <w:r w:rsidRPr="00E63B3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63B3B">
              <w:rPr>
                <w:sz w:val="20"/>
              </w:rPr>
              <w:instrText xml:space="preserve"> FORMTEXT </w:instrText>
            </w:r>
            <w:r w:rsidRPr="00E63B3B">
              <w:rPr>
                <w:sz w:val="20"/>
              </w:rPr>
            </w:r>
            <w:r w:rsidRPr="00E63B3B">
              <w:rPr>
                <w:sz w:val="20"/>
              </w:rPr>
              <w:fldChar w:fldCharType="separate"/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sz w:val="20"/>
              </w:rPr>
              <w:fldChar w:fldCharType="end"/>
            </w:r>
          </w:p>
        </w:tc>
        <w:tc>
          <w:tcPr>
            <w:tcW w:w="1836" w:type="dxa"/>
            <w:vAlign w:val="center"/>
          </w:tcPr>
          <w:p w14:paraId="05993B12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627BE1E7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</w:tr>
      <w:tr w:rsidR="00097294" w:rsidRPr="00A855BB" w14:paraId="7B1C535A" w14:textId="77777777" w:rsidTr="00097294">
        <w:trPr>
          <w:trHeight w:val="340"/>
        </w:trPr>
        <w:tc>
          <w:tcPr>
            <w:tcW w:w="2977" w:type="dxa"/>
            <w:vAlign w:val="center"/>
          </w:tcPr>
          <w:p w14:paraId="3158186A" w14:textId="77777777" w:rsidR="006158DC" w:rsidRDefault="00097294" w:rsidP="0009729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Grundvattenområde av </w:t>
            </w:r>
            <w:r w:rsidR="006158DC">
              <w:rPr>
                <w:rFonts w:ascii="Arial" w:hAnsi="Arial"/>
                <w:sz w:val="18"/>
                <w:szCs w:val="18"/>
              </w:rPr>
              <w:t>klass 1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</w:p>
          <w:p w14:paraId="3210027F" w14:textId="7BD18E96" w:rsidR="00097294" w:rsidRPr="00A855BB" w:rsidRDefault="00097294" w:rsidP="000972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eller </w:t>
            </w:r>
            <w:r w:rsidR="006158DC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3267" w:type="dxa"/>
            <w:vAlign w:val="center"/>
          </w:tcPr>
          <w:p w14:paraId="2B3C82CD" w14:textId="77777777" w:rsidR="00097294" w:rsidRDefault="00097294" w:rsidP="00097294">
            <w:r w:rsidRPr="00E63B3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63B3B">
              <w:rPr>
                <w:sz w:val="20"/>
              </w:rPr>
              <w:instrText xml:space="preserve"> FORMTEXT </w:instrText>
            </w:r>
            <w:r w:rsidRPr="00E63B3B">
              <w:rPr>
                <w:sz w:val="20"/>
              </w:rPr>
            </w:r>
            <w:r w:rsidRPr="00E63B3B">
              <w:rPr>
                <w:sz w:val="20"/>
              </w:rPr>
              <w:fldChar w:fldCharType="separate"/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sz w:val="20"/>
              </w:rPr>
              <w:fldChar w:fldCharType="end"/>
            </w:r>
          </w:p>
        </w:tc>
        <w:tc>
          <w:tcPr>
            <w:tcW w:w="1836" w:type="dxa"/>
            <w:vAlign w:val="center"/>
          </w:tcPr>
          <w:p w14:paraId="4B72C2F2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0CAD9AE7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</w:tr>
      <w:tr w:rsidR="00097294" w:rsidRPr="00A855BB" w14:paraId="4C0C80C8" w14:textId="77777777" w:rsidTr="00097294">
        <w:trPr>
          <w:trHeight w:val="340"/>
        </w:trPr>
        <w:tc>
          <w:tcPr>
            <w:tcW w:w="2977" w:type="dxa"/>
            <w:vAlign w:val="center"/>
          </w:tcPr>
          <w:p w14:paraId="08B68FD2" w14:textId="77777777" w:rsidR="00097294" w:rsidRPr="00A855BB" w:rsidRDefault="00097294" w:rsidP="000972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Natura 2000-område</w:t>
            </w:r>
          </w:p>
        </w:tc>
        <w:tc>
          <w:tcPr>
            <w:tcW w:w="3267" w:type="dxa"/>
            <w:vAlign w:val="center"/>
          </w:tcPr>
          <w:p w14:paraId="5EB822F6" w14:textId="77777777" w:rsidR="00097294" w:rsidRDefault="00097294" w:rsidP="00097294">
            <w:r w:rsidRPr="00E63B3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63B3B">
              <w:rPr>
                <w:sz w:val="20"/>
              </w:rPr>
              <w:instrText xml:space="preserve"> FORMTEXT </w:instrText>
            </w:r>
            <w:r w:rsidRPr="00E63B3B">
              <w:rPr>
                <w:sz w:val="20"/>
              </w:rPr>
            </w:r>
            <w:r w:rsidRPr="00E63B3B">
              <w:rPr>
                <w:sz w:val="20"/>
              </w:rPr>
              <w:fldChar w:fldCharType="separate"/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sz w:val="20"/>
              </w:rPr>
              <w:fldChar w:fldCharType="end"/>
            </w:r>
          </w:p>
        </w:tc>
        <w:tc>
          <w:tcPr>
            <w:tcW w:w="1836" w:type="dxa"/>
            <w:vAlign w:val="center"/>
          </w:tcPr>
          <w:p w14:paraId="59220FA2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0ABE92A5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</w:tr>
      <w:tr w:rsidR="00097294" w:rsidRPr="00A855BB" w14:paraId="1C41C25F" w14:textId="77777777" w:rsidTr="00097294">
        <w:trPr>
          <w:trHeight w:val="340"/>
        </w:trPr>
        <w:tc>
          <w:tcPr>
            <w:tcW w:w="2977" w:type="dxa"/>
            <w:vAlign w:val="center"/>
          </w:tcPr>
          <w:p w14:paraId="16B56561" w14:textId="77777777" w:rsidR="00097294" w:rsidRPr="00A855BB" w:rsidRDefault="00097294" w:rsidP="000972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Annat naturskyddsområde</w:t>
            </w:r>
          </w:p>
        </w:tc>
        <w:tc>
          <w:tcPr>
            <w:tcW w:w="3267" w:type="dxa"/>
            <w:vAlign w:val="center"/>
          </w:tcPr>
          <w:p w14:paraId="47FF0338" w14:textId="77777777" w:rsidR="00097294" w:rsidRDefault="00097294" w:rsidP="00097294">
            <w:r w:rsidRPr="00E63B3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63B3B">
              <w:rPr>
                <w:sz w:val="20"/>
              </w:rPr>
              <w:instrText xml:space="preserve"> FORMTEXT </w:instrText>
            </w:r>
            <w:r w:rsidRPr="00E63B3B">
              <w:rPr>
                <w:sz w:val="20"/>
              </w:rPr>
            </w:r>
            <w:r w:rsidRPr="00E63B3B">
              <w:rPr>
                <w:sz w:val="20"/>
              </w:rPr>
              <w:fldChar w:fldCharType="separate"/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sz w:val="20"/>
              </w:rPr>
              <w:fldChar w:fldCharType="end"/>
            </w:r>
          </w:p>
        </w:tc>
        <w:tc>
          <w:tcPr>
            <w:tcW w:w="1836" w:type="dxa"/>
            <w:vAlign w:val="center"/>
          </w:tcPr>
          <w:p w14:paraId="1D2B520A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21F7032E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</w:tr>
      <w:tr w:rsidR="00097294" w:rsidRPr="00A855BB" w14:paraId="6BB54C7D" w14:textId="77777777" w:rsidTr="00097294">
        <w:trPr>
          <w:trHeight w:val="340"/>
        </w:trPr>
        <w:tc>
          <w:tcPr>
            <w:tcW w:w="2977" w:type="dxa"/>
            <w:vAlign w:val="center"/>
          </w:tcPr>
          <w:p w14:paraId="21CA7501" w14:textId="77777777" w:rsidR="00097294" w:rsidRPr="00A855BB" w:rsidRDefault="00097294" w:rsidP="000972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Vattendrag</w:t>
            </w:r>
          </w:p>
        </w:tc>
        <w:tc>
          <w:tcPr>
            <w:tcW w:w="3267" w:type="dxa"/>
            <w:vAlign w:val="center"/>
          </w:tcPr>
          <w:p w14:paraId="6EF76D92" w14:textId="77777777" w:rsidR="00097294" w:rsidRDefault="00097294" w:rsidP="00097294">
            <w:r w:rsidRPr="00E63B3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63B3B">
              <w:rPr>
                <w:sz w:val="20"/>
              </w:rPr>
              <w:instrText xml:space="preserve"> FORMTEXT </w:instrText>
            </w:r>
            <w:r w:rsidRPr="00E63B3B">
              <w:rPr>
                <w:sz w:val="20"/>
              </w:rPr>
            </w:r>
            <w:r w:rsidRPr="00E63B3B">
              <w:rPr>
                <w:sz w:val="20"/>
              </w:rPr>
              <w:fldChar w:fldCharType="separate"/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sz w:val="20"/>
              </w:rPr>
              <w:fldChar w:fldCharType="end"/>
            </w:r>
          </w:p>
        </w:tc>
        <w:tc>
          <w:tcPr>
            <w:tcW w:w="1836" w:type="dxa"/>
            <w:vAlign w:val="center"/>
          </w:tcPr>
          <w:p w14:paraId="25335B73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3E480359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</w:tr>
      <w:tr w:rsidR="00097294" w:rsidRPr="00A855BB" w14:paraId="5804074C" w14:textId="77777777" w:rsidTr="00097294">
        <w:trPr>
          <w:trHeight w:val="340"/>
        </w:trPr>
        <w:tc>
          <w:tcPr>
            <w:tcW w:w="2977" w:type="dxa"/>
            <w:vAlign w:val="center"/>
          </w:tcPr>
          <w:p w14:paraId="25444B7A" w14:textId="77777777" w:rsidR="00097294" w:rsidRPr="00A855BB" w:rsidRDefault="00097294" w:rsidP="000972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Annat objekt som exponeras för störningar</w:t>
            </w:r>
          </w:p>
        </w:tc>
        <w:tc>
          <w:tcPr>
            <w:tcW w:w="3267" w:type="dxa"/>
            <w:vAlign w:val="center"/>
          </w:tcPr>
          <w:p w14:paraId="481048BC" w14:textId="77777777" w:rsidR="00097294" w:rsidRDefault="00097294" w:rsidP="00097294">
            <w:r w:rsidRPr="00E63B3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E63B3B">
              <w:rPr>
                <w:sz w:val="20"/>
              </w:rPr>
              <w:instrText xml:space="preserve"> FORMTEXT </w:instrText>
            </w:r>
            <w:r w:rsidRPr="00E63B3B">
              <w:rPr>
                <w:sz w:val="20"/>
              </w:rPr>
            </w:r>
            <w:r w:rsidRPr="00E63B3B">
              <w:rPr>
                <w:sz w:val="20"/>
              </w:rPr>
              <w:fldChar w:fldCharType="separate"/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noProof/>
                <w:sz w:val="20"/>
              </w:rPr>
              <w:t> </w:t>
            </w:r>
            <w:r w:rsidRPr="00E63B3B">
              <w:rPr>
                <w:sz w:val="20"/>
              </w:rPr>
              <w:fldChar w:fldCharType="end"/>
            </w:r>
          </w:p>
        </w:tc>
        <w:tc>
          <w:tcPr>
            <w:tcW w:w="1836" w:type="dxa"/>
            <w:vAlign w:val="center"/>
          </w:tcPr>
          <w:p w14:paraId="33C31DBA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5F5842B5" w14:textId="77777777" w:rsidR="00097294" w:rsidRDefault="00097294" w:rsidP="00097294">
            <w:pPr>
              <w:jc w:val="center"/>
            </w:pPr>
            <w:r w:rsidRPr="006423F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6423F9">
              <w:rPr>
                <w:sz w:val="20"/>
              </w:rPr>
              <w:instrText xml:space="preserve"> FORMTEXT </w:instrText>
            </w:r>
            <w:r w:rsidRPr="006423F9">
              <w:rPr>
                <w:sz w:val="20"/>
              </w:rPr>
            </w:r>
            <w:r w:rsidRPr="006423F9">
              <w:rPr>
                <w:sz w:val="20"/>
              </w:rPr>
              <w:fldChar w:fldCharType="separate"/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noProof/>
                <w:sz w:val="20"/>
              </w:rPr>
              <w:t> </w:t>
            </w:r>
            <w:r w:rsidRPr="006423F9">
              <w:rPr>
                <w:sz w:val="20"/>
              </w:rPr>
              <w:fldChar w:fldCharType="end"/>
            </w:r>
          </w:p>
        </w:tc>
      </w:tr>
    </w:tbl>
    <w:p w14:paraId="2D98DDE1" w14:textId="77777777" w:rsidR="001E7B42" w:rsidRPr="00A855BB" w:rsidRDefault="00AA2E89" w:rsidP="001E7B42">
      <w:pPr>
        <w:rPr>
          <w:rFonts w:ascii="Arial" w:hAnsi="Arial" w:cs="Arial"/>
          <w:sz w:val="18"/>
          <w:szCs w:val="18"/>
        </w:rPr>
      </w:pPr>
      <w:r>
        <w:rPr>
          <w:rFonts w:ascii="Arial" w:hAnsi="Arial"/>
          <w:sz w:val="18"/>
          <w:szCs w:val="18"/>
        </w:rPr>
        <w:t>* Objekten ska också anges på lägeskartan (bilaga A)</w:t>
      </w:r>
    </w:p>
    <w:p w14:paraId="5C84D076" w14:textId="77777777" w:rsidR="00AA2E89" w:rsidRPr="005B3FCA" w:rsidRDefault="00AA2E89" w:rsidP="001E7B42">
      <w:pPr>
        <w:rPr>
          <w:rFonts w:ascii="Arial" w:hAnsi="Arial" w:cs="Arial"/>
          <w:sz w:val="20"/>
          <w:szCs w:val="20"/>
        </w:rPr>
      </w:pPr>
    </w:p>
    <w:p w14:paraId="6E3E22E5" w14:textId="77777777" w:rsidR="004B5888" w:rsidRPr="005B3FCA" w:rsidRDefault="004B5888" w:rsidP="004B5888">
      <w:pPr>
        <w:rPr>
          <w:rFonts w:ascii="Arial" w:hAnsi="Arial" w:cs="Arial"/>
          <w:sz w:val="20"/>
          <w:szCs w:val="20"/>
        </w:rPr>
      </w:pPr>
    </w:p>
    <w:p w14:paraId="60CD97D6" w14:textId="77777777" w:rsidR="00715139" w:rsidRDefault="00790EE4" w:rsidP="004B5888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Eventuell annan verksamhet på fastigheten</w:t>
      </w:r>
    </w:p>
    <w:tbl>
      <w:tblPr>
        <w:tblW w:w="62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4"/>
        <w:gridCol w:w="2835"/>
      </w:tblGrid>
      <w:tr w:rsidR="00715139" w:rsidRPr="00715139" w14:paraId="43EFEC41" w14:textId="77777777" w:rsidTr="00790EE4">
        <w:trPr>
          <w:trHeight w:val="500"/>
        </w:trPr>
        <w:tc>
          <w:tcPr>
            <w:tcW w:w="3394" w:type="dxa"/>
            <w:tcBorders>
              <w:top w:val="single" w:sz="6" w:space="0" w:color="auto"/>
              <w:bottom w:val="single" w:sz="2" w:space="0" w:color="auto"/>
            </w:tcBorders>
            <w:shd w:val="clear" w:color="auto" w:fill="D9D9D9"/>
            <w:vAlign w:val="center"/>
          </w:tcPr>
          <w:p w14:paraId="4A46D544" w14:textId="77777777" w:rsidR="00715139" w:rsidRPr="00E10EE0" w:rsidRDefault="00715139" w:rsidP="0052307B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E10EE0">
              <w:rPr>
                <w:rFonts w:ascii="Arial" w:hAnsi="Arial"/>
                <w:b/>
                <w:sz w:val="18"/>
                <w:szCs w:val="18"/>
              </w:rPr>
              <w:t>Verksamhet</w:t>
            </w:r>
          </w:p>
        </w:tc>
        <w:tc>
          <w:tcPr>
            <w:tcW w:w="2835" w:type="dxa"/>
            <w:tcBorders>
              <w:top w:val="single" w:sz="6" w:space="0" w:color="auto"/>
              <w:bottom w:val="single" w:sz="2" w:space="0" w:color="auto"/>
            </w:tcBorders>
            <w:shd w:val="clear" w:color="auto" w:fill="D9D9D9"/>
            <w:vAlign w:val="center"/>
          </w:tcPr>
          <w:p w14:paraId="1A707A75" w14:textId="77777777" w:rsidR="00715139" w:rsidRPr="00E10EE0" w:rsidRDefault="009A36DA" w:rsidP="009A36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10EE0">
              <w:rPr>
                <w:rFonts w:ascii="Arial" w:hAnsi="Arial"/>
                <w:b/>
                <w:sz w:val="18"/>
                <w:szCs w:val="18"/>
              </w:rPr>
              <w:t>Annan verksamhetsutövares</w:t>
            </w:r>
          </w:p>
          <w:p w14:paraId="68168B6E" w14:textId="77777777" w:rsidR="00790EE4" w:rsidRPr="00E10EE0" w:rsidRDefault="00790EE4" w:rsidP="009A36DA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E10EE0">
              <w:rPr>
                <w:rFonts w:ascii="Arial" w:hAnsi="Arial"/>
                <w:b/>
                <w:sz w:val="18"/>
                <w:szCs w:val="18"/>
              </w:rPr>
              <w:t>verksamhet</w:t>
            </w:r>
          </w:p>
        </w:tc>
      </w:tr>
      <w:tr w:rsidR="009A36DA" w:rsidRPr="00715139" w14:paraId="11619B13" w14:textId="77777777" w:rsidTr="00790EE4">
        <w:trPr>
          <w:trHeight w:val="392"/>
        </w:trPr>
        <w:tc>
          <w:tcPr>
            <w:tcW w:w="339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64745AA" w14:textId="77777777" w:rsidR="009A36DA" w:rsidRPr="00E10EE0" w:rsidRDefault="00790EE4" w:rsidP="009A36DA">
            <w:pPr>
              <w:rPr>
                <w:rFonts w:ascii="Arial" w:hAnsi="Arial" w:cs="Arial"/>
                <w:sz w:val="18"/>
                <w:szCs w:val="18"/>
              </w:rPr>
            </w:pPr>
            <w:r w:rsidRPr="00E10E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20"/>
              </w:rPr>
            </w:r>
            <w:r w:rsidRPr="00E10EE0">
              <w:rPr>
                <w:rFonts w:ascii="Arial" w:hAnsi="Arial" w:cs="Arial"/>
                <w:sz w:val="20"/>
              </w:rPr>
              <w:fldChar w:fldCharType="separate"/>
            </w:r>
            <w:r w:rsidRPr="00E10EE0">
              <w:rPr>
                <w:rFonts w:ascii="Arial" w:hAnsi="Arial" w:cs="Arial"/>
                <w:sz w:val="20"/>
              </w:rPr>
              <w:fldChar w:fldCharType="end"/>
            </w:r>
            <w:r w:rsidRPr="00E10EE0">
              <w:rPr>
                <w:rFonts w:ascii="Arial" w:hAnsi="Arial"/>
                <w:sz w:val="20"/>
              </w:rPr>
              <w:t xml:space="preserve"> </w:t>
            </w:r>
            <w:r w:rsidRPr="00E10EE0">
              <w:rPr>
                <w:rFonts w:ascii="Arial" w:hAnsi="Arial"/>
                <w:sz w:val="18"/>
                <w:szCs w:val="18"/>
              </w:rPr>
              <w:t>café/restaurang</w:t>
            </w: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748729B" w14:textId="77777777" w:rsidR="009A36DA" w:rsidRPr="00E10EE0" w:rsidRDefault="009A36DA" w:rsidP="009A36DA">
            <w:pPr>
              <w:jc w:val="center"/>
            </w:pPr>
            <w:r w:rsidRPr="00E10E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20"/>
              </w:rPr>
            </w:r>
            <w:r w:rsidRPr="00E10EE0">
              <w:rPr>
                <w:rFonts w:ascii="Arial" w:hAnsi="Arial" w:cs="Arial"/>
                <w:sz w:val="20"/>
              </w:rPr>
              <w:fldChar w:fldCharType="separate"/>
            </w:r>
            <w:r w:rsidRPr="00E10EE0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A36DA" w:rsidRPr="00715139" w14:paraId="1205509D" w14:textId="77777777" w:rsidTr="00790EE4">
        <w:trPr>
          <w:trHeight w:val="392"/>
        </w:trPr>
        <w:tc>
          <w:tcPr>
            <w:tcW w:w="339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886D78E" w14:textId="77777777" w:rsidR="009A36DA" w:rsidRPr="00E10EE0" w:rsidRDefault="00790EE4" w:rsidP="009A36DA">
            <w:pPr>
              <w:rPr>
                <w:rFonts w:ascii="Arial" w:hAnsi="Arial" w:cs="Arial"/>
                <w:sz w:val="18"/>
                <w:szCs w:val="18"/>
              </w:rPr>
            </w:pPr>
            <w:r w:rsidRPr="00E10E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20"/>
              </w:rPr>
            </w:r>
            <w:r w:rsidRPr="00E10EE0">
              <w:rPr>
                <w:rFonts w:ascii="Arial" w:hAnsi="Arial" w:cs="Arial"/>
                <w:sz w:val="20"/>
              </w:rPr>
              <w:fldChar w:fldCharType="separate"/>
            </w:r>
            <w:r w:rsidRPr="00E10EE0">
              <w:rPr>
                <w:rFonts w:ascii="Arial" w:hAnsi="Arial" w:cs="Arial"/>
                <w:sz w:val="20"/>
              </w:rPr>
              <w:fldChar w:fldCharType="end"/>
            </w:r>
            <w:r w:rsidRPr="00E10EE0">
              <w:rPr>
                <w:rFonts w:ascii="Arial" w:hAnsi="Arial"/>
                <w:sz w:val="20"/>
              </w:rPr>
              <w:t xml:space="preserve"> </w:t>
            </w:r>
            <w:r w:rsidRPr="00E10EE0">
              <w:rPr>
                <w:rFonts w:ascii="Arial" w:hAnsi="Arial"/>
                <w:sz w:val="18"/>
              </w:rPr>
              <w:t>tvätthall</w:t>
            </w: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8085082" w14:textId="77777777" w:rsidR="009A36DA" w:rsidRPr="00E10EE0" w:rsidRDefault="009A36DA" w:rsidP="009A36DA">
            <w:pPr>
              <w:jc w:val="center"/>
            </w:pPr>
            <w:r w:rsidRPr="00E10E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20"/>
              </w:rPr>
            </w:r>
            <w:r w:rsidRPr="00E10EE0">
              <w:rPr>
                <w:rFonts w:ascii="Arial" w:hAnsi="Arial" w:cs="Arial"/>
                <w:sz w:val="20"/>
              </w:rPr>
              <w:fldChar w:fldCharType="separate"/>
            </w:r>
            <w:r w:rsidRPr="00E10EE0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A36DA" w:rsidRPr="00715139" w14:paraId="7BDEF593" w14:textId="77777777" w:rsidTr="00790EE4">
        <w:trPr>
          <w:trHeight w:val="392"/>
        </w:trPr>
        <w:tc>
          <w:tcPr>
            <w:tcW w:w="339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0F25227" w14:textId="77777777" w:rsidR="009A36DA" w:rsidRPr="00E10EE0" w:rsidRDefault="00790EE4" w:rsidP="009A36DA">
            <w:pPr>
              <w:rPr>
                <w:rFonts w:ascii="Arial" w:hAnsi="Arial" w:cs="Arial"/>
                <w:sz w:val="18"/>
                <w:szCs w:val="18"/>
              </w:rPr>
            </w:pPr>
            <w:r w:rsidRPr="00E10E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20"/>
              </w:rPr>
            </w:r>
            <w:r w:rsidRPr="00E10EE0">
              <w:rPr>
                <w:rFonts w:ascii="Arial" w:hAnsi="Arial" w:cs="Arial"/>
                <w:sz w:val="20"/>
              </w:rPr>
              <w:fldChar w:fldCharType="separate"/>
            </w:r>
            <w:r w:rsidRPr="00E10EE0">
              <w:rPr>
                <w:rFonts w:ascii="Arial" w:hAnsi="Arial" w:cs="Arial"/>
                <w:sz w:val="20"/>
              </w:rPr>
              <w:fldChar w:fldCharType="end"/>
            </w:r>
            <w:r w:rsidRPr="00E10EE0">
              <w:rPr>
                <w:rFonts w:ascii="Arial" w:hAnsi="Arial"/>
                <w:sz w:val="20"/>
              </w:rPr>
              <w:t xml:space="preserve"> </w:t>
            </w:r>
            <w:r w:rsidRPr="00E10EE0">
              <w:rPr>
                <w:rFonts w:ascii="Arial" w:hAnsi="Arial"/>
                <w:sz w:val="18"/>
              </w:rPr>
              <w:t>servicehall</w:t>
            </w: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B468813" w14:textId="77777777" w:rsidR="009A36DA" w:rsidRPr="00E10EE0" w:rsidRDefault="009A36DA" w:rsidP="009A36DA">
            <w:pPr>
              <w:jc w:val="center"/>
            </w:pPr>
            <w:r w:rsidRPr="00E10E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20"/>
              </w:rPr>
            </w:r>
            <w:r w:rsidRPr="00E10EE0">
              <w:rPr>
                <w:rFonts w:ascii="Arial" w:hAnsi="Arial" w:cs="Arial"/>
                <w:sz w:val="20"/>
              </w:rPr>
              <w:fldChar w:fldCharType="separate"/>
            </w:r>
            <w:r w:rsidRPr="00E10EE0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A36DA" w:rsidRPr="00715139" w14:paraId="1D318C7C" w14:textId="77777777" w:rsidTr="00790EE4">
        <w:trPr>
          <w:trHeight w:val="392"/>
        </w:trPr>
        <w:tc>
          <w:tcPr>
            <w:tcW w:w="339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37FFCD8" w14:textId="77777777" w:rsidR="009A36DA" w:rsidRPr="00E10EE0" w:rsidRDefault="00790EE4" w:rsidP="009A36DA">
            <w:pPr>
              <w:rPr>
                <w:rFonts w:ascii="Arial" w:hAnsi="Arial" w:cs="Arial"/>
                <w:sz w:val="18"/>
                <w:szCs w:val="18"/>
              </w:rPr>
            </w:pPr>
            <w:r w:rsidRPr="00E10E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20"/>
              </w:rPr>
            </w:r>
            <w:r w:rsidRPr="00E10EE0">
              <w:rPr>
                <w:rFonts w:ascii="Arial" w:hAnsi="Arial" w:cs="Arial"/>
                <w:sz w:val="20"/>
              </w:rPr>
              <w:fldChar w:fldCharType="separate"/>
            </w:r>
            <w:r w:rsidRPr="00E10EE0">
              <w:rPr>
                <w:rFonts w:ascii="Arial" w:hAnsi="Arial" w:cs="Arial"/>
                <w:sz w:val="20"/>
              </w:rPr>
              <w:fldChar w:fldCharType="end"/>
            </w:r>
            <w:r w:rsidRPr="00E10EE0">
              <w:rPr>
                <w:rFonts w:ascii="Arial" w:hAnsi="Arial"/>
                <w:sz w:val="20"/>
              </w:rPr>
              <w:t xml:space="preserve"> </w:t>
            </w:r>
            <w:r w:rsidRPr="00E10EE0">
              <w:rPr>
                <w:rFonts w:ascii="Arial" w:hAnsi="Arial"/>
                <w:sz w:val="18"/>
              </w:rPr>
              <w:t>butik</w:t>
            </w: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013A86F" w14:textId="77777777" w:rsidR="009A36DA" w:rsidRPr="00E10EE0" w:rsidRDefault="009A36DA" w:rsidP="009A36DA">
            <w:pPr>
              <w:jc w:val="center"/>
            </w:pPr>
            <w:r w:rsidRPr="00E10E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20"/>
              </w:rPr>
            </w:r>
            <w:r w:rsidRPr="00E10EE0">
              <w:rPr>
                <w:rFonts w:ascii="Arial" w:hAnsi="Arial" w:cs="Arial"/>
                <w:sz w:val="20"/>
              </w:rPr>
              <w:fldChar w:fldCharType="separate"/>
            </w:r>
            <w:r w:rsidRPr="00E10EE0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A36DA" w:rsidRPr="00A855BB" w14:paraId="6C1A66ED" w14:textId="77777777" w:rsidTr="00790EE4">
        <w:trPr>
          <w:trHeight w:val="392"/>
        </w:trPr>
        <w:tc>
          <w:tcPr>
            <w:tcW w:w="339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0E72294" w14:textId="77777777" w:rsidR="009A36DA" w:rsidRPr="00E10EE0" w:rsidRDefault="00790EE4" w:rsidP="009A36DA">
            <w:pPr>
              <w:rPr>
                <w:rFonts w:ascii="Arial" w:hAnsi="Arial" w:cs="Arial"/>
                <w:sz w:val="18"/>
                <w:szCs w:val="18"/>
              </w:rPr>
            </w:pPr>
            <w:r w:rsidRPr="00E10E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20"/>
              </w:rPr>
            </w:r>
            <w:r w:rsidRPr="00E10EE0">
              <w:rPr>
                <w:rFonts w:ascii="Arial" w:hAnsi="Arial" w:cs="Arial"/>
                <w:sz w:val="20"/>
              </w:rPr>
              <w:fldChar w:fldCharType="separate"/>
            </w:r>
            <w:r w:rsidRPr="00E10EE0">
              <w:rPr>
                <w:rFonts w:ascii="Arial" w:hAnsi="Arial" w:cs="Arial"/>
                <w:sz w:val="20"/>
              </w:rPr>
              <w:fldChar w:fldCharType="end"/>
            </w:r>
            <w:r w:rsidRPr="00E10EE0">
              <w:rPr>
                <w:rFonts w:ascii="Arial" w:hAnsi="Arial"/>
                <w:sz w:val="20"/>
              </w:rPr>
              <w:t xml:space="preserve"> </w:t>
            </w:r>
            <w:r w:rsidRPr="00E10EE0">
              <w:rPr>
                <w:rFonts w:ascii="Arial" w:hAnsi="Arial"/>
                <w:sz w:val="18"/>
                <w:szCs w:val="18"/>
              </w:rPr>
              <w:t xml:space="preserve">annat, vad? </w:t>
            </w:r>
            <w:r w:rsidR="00097294"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97294" w:rsidRPr="00A855BB">
              <w:rPr>
                <w:sz w:val="20"/>
              </w:rPr>
              <w:instrText xml:space="preserve"> FORMTEXT </w:instrText>
            </w:r>
            <w:r w:rsidR="00097294" w:rsidRPr="00A855BB">
              <w:rPr>
                <w:sz w:val="20"/>
              </w:rPr>
            </w:r>
            <w:r w:rsidR="00097294" w:rsidRPr="00A855BB">
              <w:rPr>
                <w:sz w:val="20"/>
              </w:rPr>
              <w:fldChar w:fldCharType="separate"/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sz w:val="20"/>
              </w:rPr>
              <w:fldChar w:fldCharType="end"/>
            </w:r>
          </w:p>
        </w:tc>
        <w:tc>
          <w:tcPr>
            <w:tcW w:w="283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E263DB8" w14:textId="77777777" w:rsidR="009A36DA" w:rsidRPr="00E10EE0" w:rsidRDefault="009A36DA" w:rsidP="009A36DA">
            <w:pPr>
              <w:jc w:val="center"/>
            </w:pPr>
            <w:r w:rsidRPr="00E10E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20"/>
              </w:rPr>
            </w:r>
            <w:r w:rsidRPr="00E10EE0">
              <w:rPr>
                <w:rFonts w:ascii="Arial" w:hAnsi="Arial" w:cs="Arial"/>
                <w:sz w:val="20"/>
              </w:rPr>
              <w:fldChar w:fldCharType="separate"/>
            </w:r>
            <w:r w:rsidRPr="00E10EE0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4BEB7CF2" w14:textId="77777777" w:rsidR="00715139" w:rsidRDefault="00715139" w:rsidP="004B5888">
      <w:pPr>
        <w:rPr>
          <w:rFonts w:ascii="Arial" w:hAnsi="Arial" w:cs="Arial"/>
          <w:sz w:val="20"/>
          <w:szCs w:val="20"/>
          <w:lang w:val="fi-FI"/>
        </w:rPr>
      </w:pPr>
    </w:p>
    <w:p w14:paraId="24252AA7" w14:textId="77777777" w:rsidR="00715139" w:rsidRPr="00A855BB" w:rsidRDefault="00715139" w:rsidP="004B5888">
      <w:pPr>
        <w:rPr>
          <w:rFonts w:ascii="Arial" w:hAnsi="Arial" w:cs="Arial"/>
          <w:sz w:val="20"/>
          <w:szCs w:val="20"/>
          <w:lang w:val="fi-FI"/>
        </w:rPr>
      </w:pPr>
    </w:p>
    <w:p w14:paraId="40E2213C" w14:textId="77777777" w:rsidR="00F634C6" w:rsidRPr="00A855BB" w:rsidRDefault="00574B70" w:rsidP="00212939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Distributionsstationens inverkan på ökningen av bullernivån i omgivningen</w:t>
      </w:r>
    </w:p>
    <w:p w14:paraId="3E21C919" w14:textId="77777777" w:rsidR="00F634C6" w:rsidRPr="00A855BB" w:rsidRDefault="00FC726D" w:rsidP="00212939">
      <w:pPr>
        <w:keepNext/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Ingen alls</w:t>
      </w:r>
    </w:p>
    <w:p w14:paraId="312C96CE" w14:textId="77777777" w:rsidR="00F634C6" w:rsidRPr="00A855BB" w:rsidRDefault="00FC726D" w:rsidP="00212939">
      <w:pPr>
        <w:keepNext/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Liten</w:t>
      </w:r>
    </w:p>
    <w:p w14:paraId="16A224B2" w14:textId="77777777" w:rsidR="00160861" w:rsidRPr="00A855BB" w:rsidRDefault="00FC726D" w:rsidP="00212939">
      <w:pPr>
        <w:keepNext/>
        <w:ind w:left="754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Betydande </w:t>
      </w:r>
      <w:r>
        <w:rPr>
          <w:rFonts w:ascii="Arial" w:hAnsi="Arial"/>
          <w:sz w:val="20"/>
          <w:szCs w:val="20"/>
        </w:rPr>
        <w:sym w:font="Wingdings" w:char="F0E0"/>
      </w:r>
      <w:r>
        <w:rPr>
          <w:rFonts w:ascii="Arial" w:hAnsi="Arial"/>
          <w:sz w:val="20"/>
          <w:szCs w:val="20"/>
        </w:rPr>
        <w:t xml:space="preserve"> uppgifter om hur detta har beaktats vid planeringen och lokaliseringen av stationen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65667B8E" w14:textId="77777777" w:rsidR="009841DF" w:rsidRPr="005B3FCA" w:rsidRDefault="009841DF" w:rsidP="009841DF">
      <w:pPr>
        <w:pStyle w:val="Otsikko3"/>
        <w:spacing w:before="0" w:after="0"/>
        <w:rPr>
          <w:b w:val="0"/>
          <w:sz w:val="20"/>
        </w:rPr>
      </w:pPr>
    </w:p>
    <w:p w14:paraId="279EEDF3" w14:textId="77777777" w:rsidR="00373793" w:rsidRPr="005B3FCA" w:rsidRDefault="00373793" w:rsidP="00373793"/>
    <w:p w14:paraId="171B4451" w14:textId="77777777" w:rsidR="009841DF" w:rsidRPr="00A855BB" w:rsidRDefault="000B4FEE" w:rsidP="009841DF">
      <w:pPr>
        <w:pStyle w:val="Otsikko3"/>
        <w:spacing w:before="0" w:after="0"/>
        <w:rPr>
          <w:b w:val="0"/>
          <w:sz w:val="20"/>
        </w:rPr>
      </w:pPr>
      <w:r w:rsidRPr="00E10EE0">
        <w:rPr>
          <w:b w:val="0"/>
          <w:sz w:val="20"/>
        </w:rPr>
        <w:t>Tilläggsuppgifter till punkt 3:</w:t>
      </w:r>
      <w:r w:rsidRPr="00E10EE0">
        <w:rPr>
          <w:sz w:val="20"/>
        </w:rPr>
        <w:t xml:space="preserve"> </w:t>
      </w:r>
      <w:r w:rsidR="00097294" w:rsidRPr="00A855BB">
        <w:rPr>
          <w:rFonts w:ascii="Times New Roman" w:hAnsi="Times New Roman"/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rFonts w:ascii="Times New Roman" w:hAnsi="Times New Roman"/>
          <w:sz w:val="20"/>
        </w:rPr>
        <w:instrText xml:space="preserve"> FORMTEXT </w:instrText>
      </w:r>
      <w:r w:rsidR="00097294" w:rsidRPr="00A855BB">
        <w:rPr>
          <w:rFonts w:ascii="Times New Roman" w:hAnsi="Times New Roman"/>
          <w:sz w:val="20"/>
        </w:rPr>
      </w:r>
      <w:r w:rsidR="00097294" w:rsidRPr="00A855BB">
        <w:rPr>
          <w:rFonts w:ascii="Times New Roman" w:hAnsi="Times New Roman"/>
          <w:sz w:val="20"/>
        </w:rPr>
        <w:fldChar w:fldCharType="separate"/>
      </w:r>
      <w:r w:rsidR="00097294" w:rsidRPr="00A855BB">
        <w:rPr>
          <w:rFonts w:ascii="Times New Roman" w:hAnsi="Times New Roman"/>
          <w:noProof/>
          <w:sz w:val="20"/>
        </w:rPr>
        <w:t> </w:t>
      </w:r>
      <w:r w:rsidR="00097294" w:rsidRPr="00A855BB">
        <w:rPr>
          <w:rFonts w:ascii="Times New Roman" w:hAnsi="Times New Roman"/>
          <w:noProof/>
          <w:sz w:val="20"/>
        </w:rPr>
        <w:t> </w:t>
      </w:r>
      <w:r w:rsidR="00097294" w:rsidRPr="00A855BB">
        <w:rPr>
          <w:rFonts w:ascii="Times New Roman" w:hAnsi="Times New Roman"/>
          <w:noProof/>
          <w:sz w:val="20"/>
        </w:rPr>
        <w:t> </w:t>
      </w:r>
      <w:r w:rsidR="00097294" w:rsidRPr="00A855BB">
        <w:rPr>
          <w:rFonts w:ascii="Times New Roman" w:hAnsi="Times New Roman"/>
          <w:noProof/>
          <w:sz w:val="20"/>
        </w:rPr>
        <w:t> </w:t>
      </w:r>
      <w:r w:rsidR="00097294" w:rsidRPr="00A855BB">
        <w:rPr>
          <w:rFonts w:ascii="Times New Roman" w:hAnsi="Times New Roman"/>
          <w:noProof/>
          <w:sz w:val="20"/>
        </w:rPr>
        <w:t> </w:t>
      </w:r>
      <w:r w:rsidR="00097294" w:rsidRPr="00A855BB">
        <w:rPr>
          <w:rFonts w:ascii="Times New Roman" w:hAnsi="Times New Roman"/>
          <w:sz w:val="20"/>
        </w:rPr>
        <w:fldChar w:fldCharType="end"/>
      </w:r>
    </w:p>
    <w:p w14:paraId="0C18A461" w14:textId="77777777" w:rsidR="009841DF" w:rsidRPr="005B3FCA" w:rsidRDefault="009841DF" w:rsidP="009841DF">
      <w:pPr>
        <w:pStyle w:val="Otsikko3"/>
        <w:spacing w:before="0" w:after="0"/>
        <w:rPr>
          <w:b w:val="0"/>
          <w:sz w:val="20"/>
        </w:rPr>
      </w:pPr>
    </w:p>
    <w:p w14:paraId="2866E59F" w14:textId="77777777" w:rsidR="009841DF" w:rsidRPr="00A855BB" w:rsidRDefault="000B4FEE" w:rsidP="009841DF">
      <w:pPr>
        <w:pStyle w:val="Otsikko3"/>
        <w:pBdr>
          <w:bottom w:val="single" w:sz="4" w:space="1" w:color="auto"/>
        </w:pBdr>
        <w:spacing w:before="0" w:after="0"/>
        <w:rPr>
          <w:b w:val="0"/>
          <w:sz w:val="20"/>
        </w:rPr>
      </w:pPr>
      <w:r>
        <w:rPr>
          <w:b w:val="0"/>
          <w:sz w:val="20"/>
        </w:rPr>
        <w:t xml:space="preserve"> </w:t>
      </w:r>
    </w:p>
    <w:p w14:paraId="0E83CA13" w14:textId="77777777" w:rsidR="00C776F8" w:rsidRPr="005B3FCA" w:rsidRDefault="00C776F8" w:rsidP="00C776F8">
      <w:pPr>
        <w:pStyle w:val="Otsikko3"/>
        <w:spacing w:before="0" w:after="0"/>
        <w:rPr>
          <w:sz w:val="20"/>
          <w:szCs w:val="20"/>
        </w:rPr>
      </w:pPr>
    </w:p>
    <w:p w14:paraId="70EBEF0D" w14:textId="77777777" w:rsidR="00C776F8" w:rsidRPr="005B3FCA" w:rsidRDefault="00C776F8" w:rsidP="00C776F8">
      <w:pPr>
        <w:pStyle w:val="Otsikko3"/>
        <w:spacing w:before="0" w:after="0"/>
        <w:rPr>
          <w:sz w:val="20"/>
          <w:szCs w:val="20"/>
        </w:rPr>
      </w:pPr>
    </w:p>
    <w:p w14:paraId="263EAFC0" w14:textId="77777777" w:rsidR="000B0ADC" w:rsidRPr="00A855BB" w:rsidRDefault="00F817D7" w:rsidP="00C776F8">
      <w:pPr>
        <w:pStyle w:val="Otsikko3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4. UPPGIFTER OM PLANLÄGGNINGEN AV OMRÅDET </w:t>
      </w:r>
      <w:r>
        <w:rPr>
          <w:b w:val="0"/>
          <w:sz w:val="20"/>
          <w:szCs w:val="20"/>
        </w:rPr>
        <w:t>(4 §)</w:t>
      </w:r>
    </w:p>
    <w:p w14:paraId="4DE90D20" w14:textId="77777777" w:rsidR="00032B29" w:rsidRPr="005B3FCA" w:rsidRDefault="00032B29" w:rsidP="00C063A2">
      <w:pPr>
        <w:keepNext/>
        <w:rPr>
          <w:rFonts w:ascii="Arial" w:hAnsi="Arial" w:cs="Arial"/>
          <w:b/>
          <w:sz w:val="20"/>
          <w:szCs w:val="20"/>
        </w:rPr>
      </w:pPr>
    </w:p>
    <w:p w14:paraId="00A95D32" w14:textId="77777777" w:rsidR="0091370F" w:rsidRPr="00A855BB" w:rsidRDefault="0091370F" w:rsidP="00C063A2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Planläggning för området, status</w:t>
      </w:r>
    </w:p>
    <w:p w14:paraId="7C68EF19" w14:textId="77777777" w:rsidR="000225C2" w:rsidRPr="00A855BB" w:rsidRDefault="00FC726D" w:rsidP="00FC726D">
      <w:pPr>
        <w:keepNext/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Detaljplan, tomtens planbeteckning: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60A98B2A" w14:textId="77777777" w:rsidR="00574B70" w:rsidRPr="00A855BB" w:rsidRDefault="00FC726D" w:rsidP="00FC726D">
      <w:pPr>
        <w:keepNext/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t xml:space="preserve"> </w:t>
      </w:r>
      <w:r w:rsidRPr="00E10EE0">
        <w:rPr>
          <w:rFonts w:ascii="Arial" w:hAnsi="Arial" w:cs="Arial"/>
          <w:sz w:val="20"/>
        </w:rPr>
        <w:t>Generalplan</w:t>
      </w:r>
    </w:p>
    <w:p w14:paraId="634CC404" w14:textId="77777777" w:rsidR="008F4B4B" w:rsidRPr="00A855BB" w:rsidRDefault="00FC726D" w:rsidP="00FC726D">
      <w:pPr>
        <w:keepNext/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t xml:space="preserve"> </w:t>
      </w:r>
      <w:r w:rsidRPr="00E10EE0">
        <w:rPr>
          <w:rFonts w:ascii="Arial" w:hAnsi="Arial" w:cs="Arial"/>
          <w:sz w:val="20"/>
        </w:rPr>
        <w:t>Undantagsbeslut</w:t>
      </w:r>
    </w:p>
    <w:p w14:paraId="1308ADAA" w14:textId="77777777" w:rsidR="00257D48" w:rsidRPr="00A855BB" w:rsidRDefault="00FC726D" w:rsidP="00FC726D">
      <w:pPr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t xml:space="preserve"> </w:t>
      </w:r>
      <w:r w:rsidRPr="00E10EE0">
        <w:rPr>
          <w:rFonts w:ascii="Arial" w:hAnsi="Arial" w:cs="Arial"/>
          <w:sz w:val="20"/>
        </w:rPr>
        <w:t>Ingen plan med rättsverkningar</w:t>
      </w:r>
    </w:p>
    <w:p w14:paraId="4EFB0EED" w14:textId="77777777" w:rsidR="00257D48" w:rsidRPr="00E10EE0" w:rsidRDefault="00FC726D" w:rsidP="00FC726D">
      <w:pPr>
        <w:ind w:left="414"/>
        <w:rPr>
          <w:rFonts w:ascii="Arial" w:hAnsi="Arial" w:cs="Arial"/>
          <w:sz w:val="16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t xml:space="preserve"> </w:t>
      </w:r>
      <w:r w:rsidRPr="00E10EE0">
        <w:rPr>
          <w:rFonts w:ascii="Arial" w:hAnsi="Arial" w:cs="Arial"/>
          <w:sz w:val="20"/>
        </w:rPr>
        <w:t>Planändring som gäller verksamheten är aktuell</w:t>
      </w:r>
    </w:p>
    <w:p w14:paraId="10786E78" w14:textId="77777777" w:rsidR="00FC726D" w:rsidRPr="005B3FCA" w:rsidRDefault="00FC726D" w:rsidP="00FC726D">
      <w:pPr>
        <w:pStyle w:val="Otsikko3"/>
        <w:pBdr>
          <w:bottom w:val="single" w:sz="4" w:space="1" w:color="auto"/>
        </w:pBdr>
        <w:spacing w:before="0" w:after="0"/>
        <w:rPr>
          <w:b w:val="0"/>
          <w:sz w:val="20"/>
        </w:rPr>
      </w:pPr>
    </w:p>
    <w:p w14:paraId="7732B94C" w14:textId="77777777" w:rsidR="00373793" w:rsidRPr="005B3FCA" w:rsidRDefault="00373793" w:rsidP="00FC726D">
      <w:pPr>
        <w:pStyle w:val="Otsikko3"/>
        <w:pBdr>
          <w:bottom w:val="single" w:sz="4" w:space="1" w:color="auto"/>
        </w:pBdr>
        <w:spacing w:before="0" w:after="0"/>
        <w:rPr>
          <w:b w:val="0"/>
          <w:sz w:val="20"/>
        </w:rPr>
      </w:pPr>
    </w:p>
    <w:p w14:paraId="6FFB924A" w14:textId="77777777" w:rsidR="000B4FEE" w:rsidRPr="00A855BB" w:rsidRDefault="000B4FEE" w:rsidP="00FC726D">
      <w:pPr>
        <w:pStyle w:val="Otsikko3"/>
        <w:pBdr>
          <w:bottom w:val="single" w:sz="4" w:space="1" w:color="auto"/>
        </w:pBdr>
        <w:spacing w:before="0" w:after="0"/>
        <w:rPr>
          <w:b w:val="0"/>
          <w:sz w:val="20"/>
          <w:szCs w:val="20"/>
        </w:rPr>
      </w:pPr>
      <w:r w:rsidRPr="00E10EE0">
        <w:rPr>
          <w:b w:val="0"/>
          <w:sz w:val="20"/>
        </w:rPr>
        <w:t>Tilläggsuppgifter till punkt 4:</w:t>
      </w:r>
      <w:r w:rsidRPr="00E10EE0">
        <w:rPr>
          <w:sz w:val="20"/>
        </w:rPr>
        <w:t xml:space="preserve"> </w:t>
      </w:r>
      <w:r w:rsidR="00097294" w:rsidRPr="00A855BB">
        <w:rPr>
          <w:rFonts w:ascii="Times New Roman" w:hAnsi="Times New Roman"/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rFonts w:ascii="Times New Roman" w:hAnsi="Times New Roman"/>
          <w:sz w:val="20"/>
        </w:rPr>
        <w:instrText xml:space="preserve"> FORMTEXT </w:instrText>
      </w:r>
      <w:r w:rsidR="00097294" w:rsidRPr="00A855BB">
        <w:rPr>
          <w:rFonts w:ascii="Times New Roman" w:hAnsi="Times New Roman"/>
          <w:sz w:val="20"/>
        </w:rPr>
      </w:r>
      <w:r w:rsidR="00097294" w:rsidRPr="00A855BB">
        <w:rPr>
          <w:rFonts w:ascii="Times New Roman" w:hAnsi="Times New Roman"/>
          <w:sz w:val="20"/>
        </w:rPr>
        <w:fldChar w:fldCharType="separate"/>
      </w:r>
      <w:r w:rsidR="00097294" w:rsidRPr="00A855BB">
        <w:rPr>
          <w:rFonts w:ascii="Times New Roman" w:hAnsi="Times New Roman"/>
          <w:noProof/>
          <w:sz w:val="20"/>
        </w:rPr>
        <w:t> </w:t>
      </w:r>
      <w:r w:rsidR="00097294" w:rsidRPr="00A855BB">
        <w:rPr>
          <w:rFonts w:ascii="Times New Roman" w:hAnsi="Times New Roman"/>
          <w:noProof/>
          <w:sz w:val="20"/>
        </w:rPr>
        <w:t> </w:t>
      </w:r>
      <w:r w:rsidR="00097294" w:rsidRPr="00A855BB">
        <w:rPr>
          <w:rFonts w:ascii="Times New Roman" w:hAnsi="Times New Roman"/>
          <w:noProof/>
          <w:sz w:val="20"/>
        </w:rPr>
        <w:t> </w:t>
      </w:r>
      <w:r w:rsidR="00097294" w:rsidRPr="00A855BB">
        <w:rPr>
          <w:rFonts w:ascii="Times New Roman" w:hAnsi="Times New Roman"/>
          <w:noProof/>
          <w:sz w:val="20"/>
        </w:rPr>
        <w:t> </w:t>
      </w:r>
      <w:r w:rsidR="00097294" w:rsidRPr="00A855BB">
        <w:rPr>
          <w:rFonts w:ascii="Times New Roman" w:hAnsi="Times New Roman"/>
          <w:noProof/>
          <w:sz w:val="20"/>
        </w:rPr>
        <w:t> </w:t>
      </w:r>
      <w:r w:rsidR="00097294" w:rsidRPr="00A855BB">
        <w:rPr>
          <w:rFonts w:ascii="Times New Roman" w:hAnsi="Times New Roman"/>
          <w:sz w:val="20"/>
        </w:rPr>
        <w:fldChar w:fldCharType="end"/>
      </w:r>
    </w:p>
    <w:p w14:paraId="2128207D" w14:textId="77777777" w:rsidR="00C878AF" w:rsidRPr="005B3FCA" w:rsidRDefault="00C878AF" w:rsidP="0008202D">
      <w:pPr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</w:p>
    <w:p w14:paraId="1B731BC7" w14:textId="77777777" w:rsidR="00965412" w:rsidRPr="005B3FCA" w:rsidRDefault="00965412" w:rsidP="0008202D">
      <w:pPr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</w:p>
    <w:p w14:paraId="29FD55E5" w14:textId="77777777" w:rsidR="00C776F8" w:rsidRPr="005B3FCA" w:rsidRDefault="00C776F8" w:rsidP="00C776F8">
      <w:pPr>
        <w:pStyle w:val="Otsikko3"/>
        <w:keepNext w:val="0"/>
        <w:spacing w:before="0" w:after="0"/>
        <w:ind w:left="227" w:hanging="227"/>
        <w:rPr>
          <w:sz w:val="20"/>
          <w:szCs w:val="20"/>
        </w:rPr>
      </w:pPr>
    </w:p>
    <w:p w14:paraId="76D4F94C" w14:textId="77777777" w:rsidR="00C776F8" w:rsidRPr="005B3FCA" w:rsidRDefault="00C776F8" w:rsidP="00C776F8">
      <w:pPr>
        <w:pStyle w:val="Otsikko3"/>
        <w:keepNext w:val="0"/>
        <w:spacing w:before="0" w:after="0"/>
        <w:ind w:left="227" w:hanging="227"/>
        <w:rPr>
          <w:sz w:val="20"/>
          <w:szCs w:val="20"/>
        </w:rPr>
      </w:pPr>
    </w:p>
    <w:p w14:paraId="636CC0E8" w14:textId="77777777" w:rsidR="008D411A" w:rsidRPr="00A855BB" w:rsidRDefault="00F817D7" w:rsidP="00E10EE0">
      <w:pPr>
        <w:pStyle w:val="Otsikko3"/>
        <w:keepNext w:val="0"/>
        <w:spacing w:before="0" w:after="0"/>
        <w:ind w:left="227" w:hanging="227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>
        <w:rPr>
          <w:bCs w:val="0"/>
          <w:sz w:val="20"/>
          <w:szCs w:val="20"/>
        </w:rPr>
        <w:t xml:space="preserve">UPPGIFTER OM DISTRIBUTIONSSTATIONENS MILJÖTILLSTÅND OCH ANDRA GÄLLANDE TILLSTÅND, AVTAL, </w:t>
      </w:r>
      <w:r w:rsidR="008D411A">
        <w:rPr>
          <w:bCs w:val="0"/>
          <w:sz w:val="20"/>
          <w:szCs w:val="20"/>
        </w:rPr>
        <w:t>BESLUT OCH ANMÄLNINGAR</w:t>
      </w:r>
    </w:p>
    <w:p w14:paraId="5E317E7D" w14:textId="77777777" w:rsidR="008D411A" w:rsidRPr="00A855BB" w:rsidRDefault="008D411A" w:rsidP="00C776F8">
      <w:pPr>
        <w:rPr>
          <w:rFonts w:ascii="Arial" w:hAnsi="Arial" w:cs="Arial"/>
          <w:sz w:val="20"/>
          <w:szCs w:val="20"/>
        </w:rPr>
      </w:pPr>
      <w:bookmarkStart w:id="5" w:name="OLE_LINK3"/>
    </w:p>
    <w:tbl>
      <w:tblPr>
        <w:tblW w:w="10080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4"/>
        <w:gridCol w:w="1679"/>
        <w:gridCol w:w="3424"/>
        <w:gridCol w:w="993"/>
      </w:tblGrid>
      <w:tr w:rsidR="00567C2B" w:rsidRPr="00A855BB" w14:paraId="483DAC00" w14:textId="77777777" w:rsidTr="00C343A5">
        <w:trPr>
          <w:trHeight w:val="567"/>
        </w:trPr>
        <w:tc>
          <w:tcPr>
            <w:tcW w:w="3984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hideMark/>
          </w:tcPr>
          <w:p w14:paraId="2BCE6511" w14:textId="77777777" w:rsidR="00567C2B" w:rsidRPr="00A855BB" w:rsidRDefault="00567C2B" w:rsidP="00C776F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9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  <w:hideMark/>
          </w:tcPr>
          <w:p w14:paraId="280806FB" w14:textId="77777777" w:rsidR="00BC022E" w:rsidRPr="00A855BB" w:rsidRDefault="00567C2B" w:rsidP="00A449C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Beviljande-</w:t>
            </w:r>
          </w:p>
          <w:p w14:paraId="5700A1CD" w14:textId="77777777" w:rsidR="00567C2B" w:rsidRPr="00A855BB" w:rsidRDefault="00567C2B" w:rsidP="00A449C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datum</w:t>
            </w:r>
          </w:p>
        </w:tc>
        <w:tc>
          <w:tcPr>
            <w:tcW w:w="3424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  <w:hideMark/>
          </w:tcPr>
          <w:p w14:paraId="4E4C0E69" w14:textId="77777777" w:rsidR="00567C2B" w:rsidRPr="00A855BB" w:rsidRDefault="00567C2B" w:rsidP="00A449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Myndighet/aktör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56D1C349" w14:textId="77777777" w:rsidR="00567C2B" w:rsidRPr="00A855BB" w:rsidRDefault="00567C2B" w:rsidP="00A449C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Anhängigt</w:t>
            </w:r>
          </w:p>
        </w:tc>
      </w:tr>
      <w:tr w:rsidR="00097294" w:rsidRPr="00A855BB" w14:paraId="33E2D01B" w14:textId="77777777" w:rsidTr="00097294">
        <w:trPr>
          <w:trHeight w:val="379"/>
        </w:trPr>
        <w:tc>
          <w:tcPr>
            <w:tcW w:w="3984" w:type="dxa"/>
            <w:tcBorders>
              <w:top w:val="single" w:sz="6" w:space="0" w:color="auto"/>
            </w:tcBorders>
            <w:vAlign w:val="center"/>
            <w:hideMark/>
          </w:tcPr>
          <w:p w14:paraId="00FC45BC" w14:textId="77777777" w:rsidR="00097294" w:rsidRPr="00A855BB" w:rsidRDefault="00097294" w:rsidP="0009729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Miljötillstånd</w:t>
            </w:r>
          </w:p>
        </w:tc>
        <w:tc>
          <w:tcPr>
            <w:tcW w:w="1679" w:type="dxa"/>
            <w:tcBorders>
              <w:top w:val="single" w:sz="6" w:space="0" w:color="auto"/>
            </w:tcBorders>
            <w:vAlign w:val="center"/>
            <w:hideMark/>
          </w:tcPr>
          <w:p w14:paraId="690BE695" w14:textId="77777777" w:rsidR="00097294" w:rsidRDefault="00097294" w:rsidP="00097294">
            <w:pPr>
              <w:jc w:val="center"/>
            </w:pPr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3424" w:type="dxa"/>
            <w:tcBorders>
              <w:top w:val="single" w:sz="6" w:space="0" w:color="auto"/>
            </w:tcBorders>
            <w:vAlign w:val="center"/>
            <w:hideMark/>
          </w:tcPr>
          <w:p w14:paraId="0899BF32" w14:textId="77777777" w:rsidR="00097294" w:rsidRDefault="00097294" w:rsidP="00097294"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993" w:type="dxa"/>
            <w:tcBorders>
              <w:top w:val="single" w:sz="6" w:space="0" w:color="auto"/>
            </w:tcBorders>
            <w:vAlign w:val="center"/>
          </w:tcPr>
          <w:p w14:paraId="0D4890AC" w14:textId="77777777" w:rsidR="00097294" w:rsidRPr="00A855BB" w:rsidRDefault="00097294" w:rsidP="0009729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97294" w:rsidRPr="00A855BB" w14:paraId="5E970413" w14:textId="77777777" w:rsidTr="00097294">
        <w:trPr>
          <w:trHeight w:val="379"/>
        </w:trPr>
        <w:tc>
          <w:tcPr>
            <w:tcW w:w="3984" w:type="dxa"/>
            <w:vAlign w:val="center"/>
          </w:tcPr>
          <w:p w14:paraId="1F566970" w14:textId="77777777" w:rsidR="00097294" w:rsidRPr="00E10EE0" w:rsidRDefault="00097294" w:rsidP="0009729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10EE0"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Anmälningsbeslut i enlighet med MSL (MSL kapitel 10 a)</w:t>
            </w:r>
          </w:p>
        </w:tc>
        <w:tc>
          <w:tcPr>
            <w:tcW w:w="1679" w:type="dxa"/>
            <w:vAlign w:val="center"/>
          </w:tcPr>
          <w:p w14:paraId="5117A80E" w14:textId="77777777" w:rsidR="00097294" w:rsidRDefault="00097294" w:rsidP="00097294">
            <w:pPr>
              <w:jc w:val="center"/>
            </w:pPr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3424" w:type="dxa"/>
            <w:vAlign w:val="center"/>
          </w:tcPr>
          <w:p w14:paraId="13970E09" w14:textId="77777777" w:rsidR="00097294" w:rsidRDefault="00097294" w:rsidP="00097294"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250226CB" w14:textId="77777777" w:rsidR="00097294" w:rsidRPr="00E10EE0" w:rsidRDefault="00097294" w:rsidP="0009729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10E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20"/>
              </w:rPr>
            </w:r>
            <w:r w:rsidRPr="00E10EE0">
              <w:rPr>
                <w:rFonts w:ascii="Arial" w:hAnsi="Arial" w:cs="Arial"/>
                <w:sz w:val="20"/>
              </w:rPr>
              <w:fldChar w:fldCharType="separate"/>
            </w:r>
            <w:r w:rsidRPr="00E10EE0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97294" w:rsidRPr="00A855BB" w14:paraId="3CDF253D" w14:textId="77777777" w:rsidTr="00097294">
        <w:trPr>
          <w:trHeight w:val="379"/>
        </w:trPr>
        <w:tc>
          <w:tcPr>
            <w:tcW w:w="3984" w:type="dxa"/>
            <w:vAlign w:val="center"/>
            <w:hideMark/>
          </w:tcPr>
          <w:p w14:paraId="62842DEF" w14:textId="77777777" w:rsidR="00097294" w:rsidRPr="00A855BB" w:rsidRDefault="00097294" w:rsidP="0009729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Bygglov</w:t>
            </w:r>
          </w:p>
        </w:tc>
        <w:tc>
          <w:tcPr>
            <w:tcW w:w="1679" w:type="dxa"/>
            <w:vAlign w:val="center"/>
            <w:hideMark/>
          </w:tcPr>
          <w:p w14:paraId="03E30C49" w14:textId="77777777" w:rsidR="00097294" w:rsidRDefault="00097294" w:rsidP="00097294">
            <w:pPr>
              <w:jc w:val="center"/>
            </w:pPr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3424" w:type="dxa"/>
            <w:vAlign w:val="center"/>
            <w:hideMark/>
          </w:tcPr>
          <w:p w14:paraId="385AF38F" w14:textId="77777777" w:rsidR="00097294" w:rsidRDefault="00097294" w:rsidP="00097294"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143E80C8" w14:textId="77777777" w:rsidR="00097294" w:rsidRPr="00A855BB" w:rsidRDefault="00097294" w:rsidP="00097294">
            <w:pPr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97294" w:rsidRPr="00A855BB" w14:paraId="38BCBD17" w14:textId="77777777" w:rsidTr="00097294">
        <w:trPr>
          <w:trHeight w:val="379"/>
        </w:trPr>
        <w:tc>
          <w:tcPr>
            <w:tcW w:w="3984" w:type="dxa"/>
            <w:vAlign w:val="center"/>
            <w:hideMark/>
          </w:tcPr>
          <w:p w14:paraId="57A471EC" w14:textId="77777777" w:rsidR="00097294" w:rsidRPr="00A855BB" w:rsidRDefault="00097294" w:rsidP="0009729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Undantagsbeslut</w:t>
            </w:r>
          </w:p>
        </w:tc>
        <w:tc>
          <w:tcPr>
            <w:tcW w:w="1679" w:type="dxa"/>
            <w:vAlign w:val="center"/>
            <w:hideMark/>
          </w:tcPr>
          <w:p w14:paraId="5AB33FA0" w14:textId="77777777" w:rsidR="00097294" w:rsidRDefault="00097294" w:rsidP="00097294">
            <w:pPr>
              <w:jc w:val="center"/>
            </w:pPr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3424" w:type="dxa"/>
            <w:vAlign w:val="center"/>
            <w:hideMark/>
          </w:tcPr>
          <w:p w14:paraId="299CD59D" w14:textId="77777777" w:rsidR="00097294" w:rsidRDefault="00097294" w:rsidP="00097294"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00BB9E83" w14:textId="77777777" w:rsidR="00097294" w:rsidRPr="00A855BB" w:rsidRDefault="00097294" w:rsidP="00097294">
            <w:pPr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97294" w:rsidRPr="00A855BB" w14:paraId="0F689D3E" w14:textId="77777777" w:rsidTr="00097294">
        <w:trPr>
          <w:trHeight w:val="379"/>
        </w:trPr>
        <w:tc>
          <w:tcPr>
            <w:tcW w:w="3984" w:type="dxa"/>
            <w:tcBorders>
              <w:bottom w:val="single" w:sz="2" w:space="0" w:color="auto"/>
            </w:tcBorders>
            <w:vAlign w:val="center"/>
            <w:hideMark/>
          </w:tcPr>
          <w:p w14:paraId="3BAEE95C" w14:textId="77777777" w:rsidR="00097294" w:rsidRPr="00A855BB" w:rsidRDefault="00097294" w:rsidP="0009729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Åtgärdstillstånd</w:t>
            </w:r>
          </w:p>
        </w:tc>
        <w:tc>
          <w:tcPr>
            <w:tcW w:w="1679" w:type="dxa"/>
            <w:tcBorders>
              <w:bottom w:val="single" w:sz="2" w:space="0" w:color="auto"/>
            </w:tcBorders>
            <w:vAlign w:val="center"/>
            <w:hideMark/>
          </w:tcPr>
          <w:p w14:paraId="403B30BC" w14:textId="77777777" w:rsidR="00097294" w:rsidRDefault="00097294" w:rsidP="00097294">
            <w:pPr>
              <w:jc w:val="center"/>
            </w:pPr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3424" w:type="dxa"/>
            <w:tcBorders>
              <w:bottom w:val="single" w:sz="2" w:space="0" w:color="auto"/>
            </w:tcBorders>
            <w:vAlign w:val="center"/>
            <w:hideMark/>
          </w:tcPr>
          <w:p w14:paraId="39C96C9F" w14:textId="77777777" w:rsidR="00097294" w:rsidRDefault="00097294" w:rsidP="00097294"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993" w:type="dxa"/>
            <w:tcBorders>
              <w:bottom w:val="single" w:sz="2" w:space="0" w:color="auto"/>
            </w:tcBorders>
            <w:vAlign w:val="center"/>
          </w:tcPr>
          <w:p w14:paraId="7F58DECF" w14:textId="77777777" w:rsidR="00097294" w:rsidRPr="00A855BB" w:rsidRDefault="00097294" w:rsidP="00097294">
            <w:pPr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97294" w:rsidRPr="00A855BB" w14:paraId="3FE690C8" w14:textId="77777777" w:rsidTr="00097294">
        <w:trPr>
          <w:trHeight w:val="465"/>
        </w:trPr>
        <w:tc>
          <w:tcPr>
            <w:tcW w:w="3984" w:type="dxa"/>
            <w:tcBorders>
              <w:top w:val="single" w:sz="2" w:space="0" w:color="auto"/>
              <w:bottom w:val="nil"/>
            </w:tcBorders>
            <w:vAlign w:val="center"/>
            <w:hideMark/>
          </w:tcPr>
          <w:p w14:paraId="3B6518AF" w14:textId="77777777" w:rsidR="00097294" w:rsidRPr="00A855BB" w:rsidRDefault="00097294" w:rsidP="0009729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Avtal om avledning av avloppsvatten</w:t>
            </w:r>
          </w:p>
        </w:tc>
        <w:tc>
          <w:tcPr>
            <w:tcW w:w="1679" w:type="dxa"/>
            <w:tcBorders>
              <w:top w:val="single" w:sz="2" w:space="0" w:color="auto"/>
              <w:bottom w:val="nil"/>
            </w:tcBorders>
            <w:vAlign w:val="center"/>
            <w:hideMark/>
          </w:tcPr>
          <w:p w14:paraId="3070BE27" w14:textId="77777777" w:rsidR="00097294" w:rsidRDefault="00097294" w:rsidP="00097294">
            <w:pPr>
              <w:jc w:val="center"/>
            </w:pPr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3424" w:type="dxa"/>
            <w:tcBorders>
              <w:top w:val="single" w:sz="2" w:space="0" w:color="auto"/>
              <w:bottom w:val="nil"/>
            </w:tcBorders>
            <w:vAlign w:val="center"/>
            <w:hideMark/>
          </w:tcPr>
          <w:p w14:paraId="703BAA11" w14:textId="77777777" w:rsidR="00097294" w:rsidRDefault="00097294" w:rsidP="00097294"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993" w:type="dxa"/>
            <w:tcBorders>
              <w:top w:val="single" w:sz="2" w:space="0" w:color="auto"/>
              <w:bottom w:val="nil"/>
            </w:tcBorders>
            <w:vAlign w:val="center"/>
          </w:tcPr>
          <w:p w14:paraId="3BF84E74" w14:textId="77777777" w:rsidR="00097294" w:rsidRPr="005B3FCA" w:rsidRDefault="00097294" w:rsidP="00097294">
            <w:pPr>
              <w:jc w:val="center"/>
            </w:pPr>
          </w:p>
        </w:tc>
      </w:tr>
      <w:tr w:rsidR="00097294" w:rsidRPr="00A855BB" w14:paraId="463B3FDF" w14:textId="77777777" w:rsidTr="00097294">
        <w:trPr>
          <w:trHeight w:val="415"/>
        </w:trPr>
        <w:tc>
          <w:tcPr>
            <w:tcW w:w="3984" w:type="dxa"/>
            <w:tcBorders>
              <w:top w:val="nil"/>
              <w:bottom w:val="single" w:sz="2" w:space="0" w:color="BFBFBF"/>
            </w:tcBorders>
            <w:vAlign w:val="center"/>
            <w:hideMark/>
          </w:tcPr>
          <w:p w14:paraId="0B4D1DEE" w14:textId="77777777" w:rsidR="00097294" w:rsidRPr="00A855BB" w:rsidRDefault="00097294" w:rsidP="00097294">
            <w:pPr>
              <w:numPr>
                <w:ilvl w:val="0"/>
                <w:numId w:val="42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Avtal om anslutning till allmänt eller annat avlopp</w:t>
            </w:r>
          </w:p>
        </w:tc>
        <w:tc>
          <w:tcPr>
            <w:tcW w:w="1679" w:type="dxa"/>
            <w:tcBorders>
              <w:top w:val="nil"/>
              <w:bottom w:val="single" w:sz="2" w:space="0" w:color="BFBFBF"/>
            </w:tcBorders>
            <w:vAlign w:val="center"/>
            <w:hideMark/>
          </w:tcPr>
          <w:p w14:paraId="2881DBB3" w14:textId="77777777" w:rsidR="00097294" w:rsidRDefault="00097294" w:rsidP="00097294">
            <w:pPr>
              <w:jc w:val="center"/>
            </w:pPr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3424" w:type="dxa"/>
            <w:tcBorders>
              <w:top w:val="nil"/>
              <w:bottom w:val="single" w:sz="2" w:space="0" w:color="BFBFBF"/>
            </w:tcBorders>
            <w:vAlign w:val="center"/>
            <w:hideMark/>
          </w:tcPr>
          <w:p w14:paraId="18D62A43" w14:textId="77777777" w:rsidR="00097294" w:rsidRDefault="00097294" w:rsidP="00097294"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993" w:type="dxa"/>
            <w:tcBorders>
              <w:top w:val="nil"/>
              <w:bottom w:val="single" w:sz="2" w:space="0" w:color="BFBFBF"/>
            </w:tcBorders>
            <w:vAlign w:val="center"/>
          </w:tcPr>
          <w:p w14:paraId="6B2003B6" w14:textId="77777777" w:rsidR="00097294" w:rsidRPr="00A855BB" w:rsidRDefault="00097294" w:rsidP="00097294">
            <w:pPr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97294" w:rsidRPr="00A855BB" w14:paraId="22DA8A6D" w14:textId="77777777" w:rsidTr="00097294">
        <w:trPr>
          <w:trHeight w:val="379"/>
        </w:trPr>
        <w:tc>
          <w:tcPr>
            <w:tcW w:w="3984" w:type="dxa"/>
            <w:tcBorders>
              <w:top w:val="single" w:sz="2" w:space="0" w:color="BFBFBF"/>
              <w:bottom w:val="single" w:sz="2" w:space="0" w:color="BFBFBF"/>
            </w:tcBorders>
            <w:vAlign w:val="center"/>
            <w:hideMark/>
          </w:tcPr>
          <w:p w14:paraId="6A0E376F" w14:textId="77777777" w:rsidR="00097294" w:rsidRPr="00A855BB" w:rsidRDefault="00097294" w:rsidP="00097294">
            <w:pPr>
              <w:numPr>
                <w:ilvl w:val="0"/>
                <w:numId w:val="42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Avtal om industriavloppsvatten</w:t>
            </w:r>
          </w:p>
        </w:tc>
        <w:tc>
          <w:tcPr>
            <w:tcW w:w="1679" w:type="dxa"/>
            <w:tcBorders>
              <w:top w:val="single" w:sz="2" w:space="0" w:color="BFBFBF"/>
              <w:bottom w:val="single" w:sz="2" w:space="0" w:color="BFBFBF"/>
            </w:tcBorders>
            <w:vAlign w:val="center"/>
            <w:hideMark/>
          </w:tcPr>
          <w:p w14:paraId="3E718CF8" w14:textId="77777777" w:rsidR="00097294" w:rsidRDefault="00097294" w:rsidP="00097294">
            <w:pPr>
              <w:jc w:val="center"/>
            </w:pPr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3424" w:type="dxa"/>
            <w:tcBorders>
              <w:top w:val="single" w:sz="2" w:space="0" w:color="BFBFBF"/>
              <w:bottom w:val="single" w:sz="2" w:space="0" w:color="BFBFBF"/>
            </w:tcBorders>
            <w:vAlign w:val="center"/>
            <w:hideMark/>
          </w:tcPr>
          <w:p w14:paraId="2539D24C" w14:textId="77777777" w:rsidR="00097294" w:rsidRDefault="00097294" w:rsidP="00097294"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993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36457D09" w14:textId="77777777" w:rsidR="00097294" w:rsidRPr="00A855BB" w:rsidRDefault="00097294" w:rsidP="00097294">
            <w:pPr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97294" w:rsidRPr="00A855BB" w14:paraId="25255D02" w14:textId="77777777" w:rsidTr="00097294">
        <w:trPr>
          <w:trHeight w:val="455"/>
        </w:trPr>
        <w:tc>
          <w:tcPr>
            <w:tcW w:w="3984" w:type="dxa"/>
            <w:tcBorders>
              <w:top w:val="single" w:sz="2" w:space="0" w:color="BFBFBF"/>
              <w:bottom w:val="single" w:sz="2" w:space="0" w:color="auto"/>
            </w:tcBorders>
            <w:vAlign w:val="center"/>
            <w:hideMark/>
          </w:tcPr>
          <w:p w14:paraId="34FD4E5E" w14:textId="77777777" w:rsidR="00097294" w:rsidRPr="00A855BB" w:rsidRDefault="00097294" w:rsidP="00097294">
            <w:pPr>
              <w:numPr>
                <w:ilvl w:val="0"/>
                <w:numId w:val="42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Markägarens samtycke till avledning av avloppsvatten</w:t>
            </w:r>
          </w:p>
        </w:tc>
        <w:tc>
          <w:tcPr>
            <w:tcW w:w="1679" w:type="dxa"/>
            <w:tcBorders>
              <w:top w:val="single" w:sz="2" w:space="0" w:color="BFBFBF"/>
              <w:bottom w:val="single" w:sz="2" w:space="0" w:color="auto"/>
            </w:tcBorders>
            <w:vAlign w:val="center"/>
            <w:hideMark/>
          </w:tcPr>
          <w:p w14:paraId="74B42CA9" w14:textId="77777777" w:rsidR="00097294" w:rsidRDefault="00097294" w:rsidP="00097294">
            <w:pPr>
              <w:jc w:val="center"/>
            </w:pPr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3424" w:type="dxa"/>
            <w:tcBorders>
              <w:top w:val="single" w:sz="2" w:space="0" w:color="BFBFBF"/>
              <w:bottom w:val="single" w:sz="2" w:space="0" w:color="auto"/>
            </w:tcBorders>
            <w:vAlign w:val="center"/>
            <w:hideMark/>
          </w:tcPr>
          <w:p w14:paraId="3F22384B" w14:textId="77777777" w:rsidR="00097294" w:rsidRDefault="00097294" w:rsidP="00097294"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993" w:type="dxa"/>
            <w:tcBorders>
              <w:top w:val="single" w:sz="2" w:space="0" w:color="BFBFBF"/>
              <w:bottom w:val="single" w:sz="2" w:space="0" w:color="auto"/>
            </w:tcBorders>
            <w:vAlign w:val="center"/>
          </w:tcPr>
          <w:p w14:paraId="1ED67A7A" w14:textId="77777777" w:rsidR="00097294" w:rsidRPr="00A855BB" w:rsidRDefault="00097294" w:rsidP="00097294">
            <w:pPr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97294" w:rsidRPr="00A855BB" w14:paraId="3BC5D8E0" w14:textId="77777777" w:rsidTr="00097294">
        <w:trPr>
          <w:trHeight w:val="608"/>
        </w:trPr>
        <w:tc>
          <w:tcPr>
            <w:tcW w:w="3984" w:type="dxa"/>
            <w:tcBorders>
              <w:top w:val="single" w:sz="2" w:space="0" w:color="auto"/>
            </w:tcBorders>
            <w:vAlign w:val="center"/>
            <w:hideMark/>
          </w:tcPr>
          <w:p w14:paraId="256DE288" w14:textId="77777777" w:rsidR="00097294" w:rsidRPr="00A855BB" w:rsidRDefault="00097294" w:rsidP="000972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Beslut om begränsad industriell hantering och upplagring av kemikalier</w:t>
            </w:r>
          </w:p>
        </w:tc>
        <w:tc>
          <w:tcPr>
            <w:tcW w:w="1679" w:type="dxa"/>
            <w:tcBorders>
              <w:top w:val="single" w:sz="2" w:space="0" w:color="auto"/>
            </w:tcBorders>
            <w:vAlign w:val="center"/>
            <w:hideMark/>
          </w:tcPr>
          <w:p w14:paraId="039835DB" w14:textId="77777777" w:rsidR="00097294" w:rsidRDefault="00097294" w:rsidP="00097294">
            <w:pPr>
              <w:jc w:val="center"/>
            </w:pPr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3424" w:type="dxa"/>
            <w:tcBorders>
              <w:top w:val="single" w:sz="2" w:space="0" w:color="auto"/>
            </w:tcBorders>
            <w:vAlign w:val="center"/>
            <w:hideMark/>
          </w:tcPr>
          <w:p w14:paraId="0156B9C0" w14:textId="77777777" w:rsidR="00097294" w:rsidRDefault="00097294" w:rsidP="00097294">
            <w:r w:rsidRPr="001856E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856E5">
              <w:rPr>
                <w:sz w:val="20"/>
              </w:rPr>
              <w:instrText xml:space="preserve"> FORMTEXT </w:instrText>
            </w:r>
            <w:r w:rsidRPr="001856E5">
              <w:rPr>
                <w:sz w:val="20"/>
              </w:rPr>
            </w:r>
            <w:r w:rsidRPr="001856E5">
              <w:rPr>
                <w:sz w:val="20"/>
              </w:rPr>
              <w:fldChar w:fldCharType="separate"/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noProof/>
                <w:sz w:val="20"/>
              </w:rPr>
              <w:t> </w:t>
            </w:r>
            <w:r w:rsidRPr="001856E5">
              <w:rPr>
                <w:sz w:val="20"/>
              </w:rPr>
              <w:fldChar w:fldCharType="end"/>
            </w:r>
          </w:p>
        </w:tc>
        <w:tc>
          <w:tcPr>
            <w:tcW w:w="993" w:type="dxa"/>
            <w:tcBorders>
              <w:top w:val="single" w:sz="2" w:space="0" w:color="auto"/>
            </w:tcBorders>
            <w:vAlign w:val="center"/>
          </w:tcPr>
          <w:p w14:paraId="7720AE26" w14:textId="77777777" w:rsidR="00097294" w:rsidRPr="00A855BB" w:rsidRDefault="00097294" w:rsidP="00097294">
            <w:pPr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bookmarkEnd w:id="5"/>
    </w:tbl>
    <w:p w14:paraId="301DCC23" w14:textId="77777777" w:rsidR="007721D1" w:rsidRPr="00A855BB" w:rsidRDefault="007721D1" w:rsidP="00C776F8">
      <w:pPr>
        <w:rPr>
          <w:rFonts w:ascii="Arial" w:hAnsi="Arial" w:cs="Arial"/>
          <w:sz w:val="20"/>
          <w:szCs w:val="20"/>
          <w:lang w:val="fi-FI"/>
        </w:rPr>
      </w:pPr>
    </w:p>
    <w:p w14:paraId="022D2E7D" w14:textId="77777777" w:rsidR="00CC2E19" w:rsidRPr="00A855BB" w:rsidRDefault="00CC2E19" w:rsidP="00C776F8">
      <w:pPr>
        <w:rPr>
          <w:rFonts w:ascii="Arial" w:hAnsi="Arial" w:cs="Arial"/>
          <w:sz w:val="20"/>
          <w:szCs w:val="20"/>
          <w:lang w:val="fi-FI"/>
        </w:rPr>
      </w:pPr>
    </w:p>
    <w:p w14:paraId="1A5D27BC" w14:textId="77777777" w:rsidR="00F817D7" w:rsidRPr="00A855BB" w:rsidRDefault="000B4FEE" w:rsidP="00C776F8">
      <w:pPr>
        <w:rPr>
          <w:rFonts w:ascii="Arial" w:hAnsi="Arial" w:cs="Arial"/>
          <w:sz w:val="20"/>
          <w:szCs w:val="20"/>
        </w:rPr>
      </w:pPr>
      <w:r w:rsidRPr="00D136FC">
        <w:rPr>
          <w:rFonts w:ascii="Arial" w:hAnsi="Arial" w:cs="Arial"/>
          <w:sz w:val="20"/>
          <w:szCs w:val="20"/>
        </w:rPr>
        <w:t>Tilläggsuppgifter till punkt 5:</w:t>
      </w:r>
      <w:r>
        <w:t xml:space="preserve">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02CA253B" w14:textId="77777777" w:rsidR="00C776F8" w:rsidRPr="005B3FCA" w:rsidRDefault="00C776F8" w:rsidP="00C776F8">
      <w:pPr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</w:p>
    <w:p w14:paraId="2002E8F4" w14:textId="77777777" w:rsidR="00965412" w:rsidRPr="005B3FCA" w:rsidRDefault="00965412" w:rsidP="000B4FEE">
      <w:pPr>
        <w:keepNext/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</w:p>
    <w:p w14:paraId="2AAFAC0A" w14:textId="77777777" w:rsidR="000B4FEE" w:rsidRPr="005B3FCA" w:rsidRDefault="000B4FEE" w:rsidP="00171265">
      <w:pPr>
        <w:keepNext/>
        <w:rPr>
          <w:rFonts w:ascii="Arial" w:hAnsi="Arial" w:cs="Arial"/>
          <w:sz w:val="20"/>
          <w:szCs w:val="20"/>
        </w:rPr>
      </w:pPr>
    </w:p>
    <w:p w14:paraId="3067CC7B" w14:textId="77777777" w:rsidR="00373793" w:rsidRPr="005B3FCA" w:rsidRDefault="00373793" w:rsidP="00171265">
      <w:pPr>
        <w:keepNext/>
        <w:rPr>
          <w:rFonts w:ascii="Arial" w:hAnsi="Arial" w:cs="Arial"/>
          <w:sz w:val="20"/>
          <w:szCs w:val="20"/>
        </w:rPr>
      </w:pPr>
    </w:p>
    <w:p w14:paraId="191C6427" w14:textId="77777777" w:rsidR="00632A51" w:rsidRPr="00A855BB" w:rsidRDefault="00632A51" w:rsidP="00171265">
      <w:pPr>
        <w:keepNext/>
        <w:rPr>
          <w:rFonts w:ascii="Arial" w:hAnsi="Arial" w:cs="Arial"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6. UPPGIFTER OM DISTRIBUTIONSSTATIONENS TEKNISKA KONSTRUKTIONER</w:t>
      </w:r>
      <w:r>
        <w:rPr>
          <w:rFonts w:ascii="Arial" w:hAnsi="Arial"/>
          <w:bCs/>
          <w:sz w:val="20"/>
          <w:szCs w:val="20"/>
        </w:rPr>
        <w:t xml:space="preserve"> (5–6 §)</w:t>
      </w:r>
    </w:p>
    <w:p w14:paraId="713ADAFF" w14:textId="77777777" w:rsidR="00E02D54" w:rsidRPr="005B3FCA" w:rsidRDefault="00E02D54" w:rsidP="00171265">
      <w:pPr>
        <w:keepNext/>
        <w:rPr>
          <w:rFonts w:ascii="Arial" w:hAnsi="Arial" w:cs="Arial"/>
          <w:sz w:val="20"/>
          <w:szCs w:val="20"/>
        </w:rPr>
      </w:pPr>
    </w:p>
    <w:p w14:paraId="79F056A1" w14:textId="77777777" w:rsidR="00A40DBE" w:rsidRPr="00A855BB" w:rsidRDefault="000225C2" w:rsidP="00862788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Distributionsstationens konstruktion</w:t>
      </w:r>
    </w:p>
    <w:p w14:paraId="14385135" w14:textId="77777777" w:rsidR="00BA1D04" w:rsidRPr="005B3FCA" w:rsidRDefault="00BA1D04" w:rsidP="00171265">
      <w:pPr>
        <w:keepNext/>
        <w:ind w:left="360" w:firstLine="360"/>
        <w:rPr>
          <w:rFonts w:ascii="Arial" w:hAnsi="Arial" w:cs="Arial"/>
          <w:b/>
          <w:sz w:val="20"/>
          <w:szCs w:val="20"/>
        </w:rPr>
      </w:pPr>
    </w:p>
    <w:p w14:paraId="4F901553" w14:textId="7ECD6930" w:rsidR="00F5589C" w:rsidRPr="00687EFA" w:rsidRDefault="00FC726D" w:rsidP="00F5589C">
      <w:pPr>
        <w:keepNext/>
        <w:ind w:left="357" w:hanging="357"/>
        <w:rPr>
          <w:rFonts w:ascii="Arial" w:hAnsi="Arial" w:cs="Arial"/>
          <w:sz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>Distributionsstationens tekniska konstruktion</w:t>
      </w:r>
      <w:r>
        <w:rPr>
          <w:rFonts w:ascii="Arial" w:hAnsi="Arial"/>
          <w:b/>
          <w:bCs/>
          <w:sz w:val="20"/>
          <w:szCs w:val="20"/>
        </w:rPr>
        <w:t xml:space="preserve"> överensstämmer</w:t>
      </w:r>
      <w:r>
        <w:rPr>
          <w:rFonts w:ascii="Arial" w:hAnsi="Arial"/>
          <w:sz w:val="20"/>
          <w:szCs w:val="20"/>
        </w:rPr>
        <w:t xml:space="preserve"> med kraven i standardens SFS 3352 version </w:t>
      </w:r>
      <w:r w:rsidR="006B1F93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6B1F93" w:rsidRPr="00A855BB">
        <w:rPr>
          <w:rFonts w:ascii="Arial" w:hAnsi="Arial" w:cs="Arial"/>
          <w:sz w:val="20"/>
        </w:rPr>
        <w:instrText xml:space="preserve"> FORMCHECKBOX </w:instrText>
      </w:r>
      <w:r w:rsidR="006B1F93" w:rsidRPr="00A855BB">
        <w:rPr>
          <w:rFonts w:ascii="Arial" w:hAnsi="Arial" w:cs="Arial"/>
          <w:sz w:val="20"/>
        </w:rPr>
      </w:r>
      <w:r w:rsidR="006B1F93" w:rsidRPr="00A855BB">
        <w:rPr>
          <w:rFonts w:ascii="Arial" w:hAnsi="Arial" w:cs="Arial"/>
          <w:sz w:val="20"/>
        </w:rPr>
        <w:fldChar w:fldCharType="separate"/>
      </w:r>
      <w:r w:rsidR="006B1F93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2004 </w:t>
      </w:r>
      <w:r w:rsidR="00F5589C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F5589C" w:rsidRPr="00A855BB">
        <w:rPr>
          <w:rFonts w:ascii="Arial" w:hAnsi="Arial" w:cs="Arial"/>
          <w:sz w:val="20"/>
        </w:rPr>
        <w:instrText xml:space="preserve"> FORMCHECKBOX </w:instrText>
      </w:r>
      <w:r w:rsidR="00F5589C" w:rsidRPr="00A855BB">
        <w:rPr>
          <w:rFonts w:ascii="Arial" w:hAnsi="Arial" w:cs="Arial"/>
          <w:sz w:val="20"/>
        </w:rPr>
      </w:r>
      <w:r w:rsidR="00F5589C" w:rsidRPr="00A855BB">
        <w:rPr>
          <w:rFonts w:ascii="Arial" w:hAnsi="Arial" w:cs="Arial"/>
          <w:sz w:val="20"/>
        </w:rPr>
        <w:fldChar w:fldCharType="separate"/>
      </w:r>
      <w:r w:rsidR="00F5589C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2010 </w:t>
      </w:r>
      <w:r w:rsidR="006B1F93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6B1F93" w:rsidRPr="00A855BB">
        <w:rPr>
          <w:rFonts w:ascii="Arial" w:hAnsi="Arial" w:cs="Arial"/>
          <w:sz w:val="20"/>
        </w:rPr>
        <w:instrText xml:space="preserve"> FORMCHECKBOX </w:instrText>
      </w:r>
      <w:r w:rsidR="006B1F93" w:rsidRPr="00A855BB">
        <w:rPr>
          <w:rFonts w:ascii="Arial" w:hAnsi="Arial" w:cs="Arial"/>
          <w:sz w:val="20"/>
        </w:rPr>
      </w:r>
      <w:r w:rsidR="006B1F93" w:rsidRPr="00A855BB">
        <w:rPr>
          <w:rFonts w:ascii="Arial" w:hAnsi="Arial" w:cs="Arial"/>
          <w:sz w:val="20"/>
        </w:rPr>
        <w:fldChar w:fldCharType="separate"/>
      </w:r>
      <w:r w:rsidR="006B1F93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2014 </w:t>
      </w:r>
      <w:r w:rsidR="00687EFA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687EFA" w:rsidRPr="00687EFA">
        <w:rPr>
          <w:rFonts w:ascii="Arial" w:hAnsi="Arial" w:cs="Arial"/>
          <w:sz w:val="20"/>
        </w:rPr>
        <w:instrText xml:space="preserve"> FORMCHECKBOX </w:instrText>
      </w:r>
      <w:r w:rsidR="00687EFA" w:rsidRPr="00A855BB">
        <w:rPr>
          <w:rFonts w:ascii="Arial" w:hAnsi="Arial" w:cs="Arial"/>
          <w:sz w:val="20"/>
          <w:lang w:val="fi-FI"/>
        </w:rPr>
      </w:r>
      <w:r w:rsidR="00687EFA" w:rsidRPr="00A855BB">
        <w:rPr>
          <w:rFonts w:ascii="Arial" w:hAnsi="Arial" w:cs="Arial"/>
          <w:sz w:val="20"/>
          <w:lang w:val="fi-FI"/>
        </w:rPr>
        <w:fldChar w:fldCharType="separate"/>
      </w:r>
      <w:r w:rsidR="00687EFA" w:rsidRPr="00A855BB">
        <w:rPr>
          <w:rFonts w:ascii="Arial" w:hAnsi="Arial" w:cs="Arial"/>
          <w:sz w:val="20"/>
          <w:lang w:val="fi-FI"/>
        </w:rPr>
        <w:fldChar w:fldCharType="end"/>
      </w:r>
      <w:r w:rsidR="00687EFA" w:rsidRPr="00687EFA">
        <w:rPr>
          <w:rFonts w:ascii="Arial" w:hAnsi="Arial" w:cs="Arial"/>
          <w:sz w:val="20"/>
        </w:rPr>
        <w:t xml:space="preserve"> 2026</w:t>
      </w:r>
    </w:p>
    <w:p w14:paraId="658EFE65" w14:textId="77777777" w:rsidR="00A40DBE" w:rsidRPr="00A855BB" w:rsidRDefault="00F5589C" w:rsidP="00F5589C">
      <w:pPr>
        <w:keepNext/>
        <w:ind w:left="357" w:hanging="357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ab/>
        <w:t>.</w:t>
      </w:r>
    </w:p>
    <w:p w14:paraId="39C26273" w14:textId="77777777" w:rsidR="002D6509" w:rsidRPr="00A855BB" w:rsidRDefault="00FC726D" w:rsidP="00FC726D">
      <w:pPr>
        <w:keepNext/>
        <w:ind w:left="340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Distributionsstationens tekniska konstruktion </w:t>
      </w:r>
      <w:r>
        <w:rPr>
          <w:rFonts w:ascii="Arial" w:hAnsi="Arial"/>
          <w:b/>
          <w:bCs/>
          <w:sz w:val="20"/>
          <w:szCs w:val="20"/>
        </w:rPr>
        <w:t>avviker väsentligt</w:t>
      </w:r>
      <w:r>
        <w:rPr>
          <w:rFonts w:ascii="Arial" w:hAnsi="Arial"/>
          <w:sz w:val="20"/>
          <w:szCs w:val="20"/>
        </w:rPr>
        <w:t xml:space="preserve"> från kraven i standarden SFS 3352 </w:t>
      </w:r>
      <w:r>
        <w:rPr>
          <w:rFonts w:ascii="Arial" w:hAnsi="Arial"/>
          <w:sz w:val="20"/>
          <w:szCs w:val="20"/>
        </w:rPr>
        <w:sym w:font="Wingdings" w:char="F0E0"/>
      </w:r>
      <w:r>
        <w:rPr>
          <w:rFonts w:ascii="Arial" w:hAnsi="Arial"/>
          <w:sz w:val="20"/>
          <w:szCs w:val="20"/>
        </w:rPr>
        <w:t xml:space="preserve"> uppgifter om till vilka delar konstruktionen väsentligt avviker från kraven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7147B5FC" w14:textId="77777777" w:rsidR="00BD7359" w:rsidRPr="005B3FCA" w:rsidRDefault="00BD7359" w:rsidP="00FC726D">
      <w:pPr>
        <w:ind w:left="1287"/>
        <w:rPr>
          <w:rFonts w:ascii="Arial" w:hAnsi="Arial" w:cs="Arial"/>
          <w:sz w:val="20"/>
          <w:szCs w:val="20"/>
        </w:rPr>
      </w:pPr>
    </w:p>
    <w:p w14:paraId="671D6713" w14:textId="77777777" w:rsidR="005343E1" w:rsidRPr="00A855BB" w:rsidRDefault="00FC726D" w:rsidP="00FC726D">
      <w:pPr>
        <w:ind w:left="340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Distributionsstationens tekniska konstruktion har inspekterats i enlighet med byggbestämmelserna och kemikaliesäkerhetsföreskrifterna samt de standardiserade anvisningarna i respektive arbetsskede och innan stationen tagits i bruk</w:t>
      </w:r>
    </w:p>
    <w:p w14:paraId="6E083EB5" w14:textId="77777777" w:rsidR="00D626C0" w:rsidRPr="00A855BB" w:rsidRDefault="00FC726D" w:rsidP="00FC726D">
      <w:pPr>
        <w:keepNext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Det har inte krävts att den befintliga distributionsstationens tekniska konstruktion ska inspekteras</w:t>
      </w:r>
    </w:p>
    <w:p w14:paraId="4D5A9ACB" w14:textId="77777777" w:rsidR="005B4A6D" w:rsidRPr="00A855BB" w:rsidRDefault="00FC726D" w:rsidP="00FC726D">
      <w:pPr>
        <w:ind w:left="340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Distributionsstationens tekniska konstruktion inspekteras i samband med byggandet vid en senare, planerad/överenskommen tidpunkt</w:t>
      </w:r>
      <w:r>
        <w:rPr>
          <w:rFonts w:ascii="Arial" w:hAnsi="Arial"/>
          <w:sz w:val="20"/>
          <w:szCs w:val="20"/>
        </w:rPr>
        <w:t xml:space="preserve">: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27F12D19" w14:textId="77777777" w:rsidR="000225C2" w:rsidRPr="005B3FCA" w:rsidRDefault="000225C2" w:rsidP="005B4A6D">
      <w:pPr>
        <w:rPr>
          <w:rFonts w:ascii="Arial" w:hAnsi="Arial" w:cs="Arial"/>
          <w:sz w:val="20"/>
          <w:szCs w:val="20"/>
        </w:rPr>
      </w:pPr>
    </w:p>
    <w:p w14:paraId="6A5BD944" w14:textId="77777777" w:rsidR="00841D3A" w:rsidRPr="005B3FCA" w:rsidRDefault="00841D3A" w:rsidP="00862788">
      <w:pPr>
        <w:rPr>
          <w:rFonts w:ascii="Arial" w:hAnsi="Arial" w:cs="Arial"/>
          <w:b/>
          <w:sz w:val="20"/>
          <w:szCs w:val="20"/>
        </w:rPr>
      </w:pPr>
    </w:p>
    <w:p w14:paraId="60AB06F4" w14:textId="77777777" w:rsidR="000225C2" w:rsidRPr="00A855BB" w:rsidRDefault="000225C2" w:rsidP="00764E0E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lastRenderedPageBreak/>
        <w:t xml:space="preserve">Bränslecisterner och deras utrustning </w:t>
      </w:r>
    </w:p>
    <w:p w14:paraId="1C36A525" w14:textId="77777777" w:rsidR="00764E0E" w:rsidRPr="005B3FCA" w:rsidRDefault="00764E0E" w:rsidP="00764E0E">
      <w:pPr>
        <w:keepNext/>
        <w:rPr>
          <w:rFonts w:ascii="Arial" w:hAnsi="Arial" w:cs="Arial"/>
          <w:sz w:val="20"/>
          <w:szCs w:val="20"/>
        </w:rPr>
      </w:pPr>
    </w:p>
    <w:p w14:paraId="776A427F" w14:textId="77777777" w:rsidR="00D42254" w:rsidRPr="00A855BB" w:rsidRDefault="00D626C0" w:rsidP="00764E0E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Den sammanlagda volymen för samtliga bränslecisterner</w:t>
      </w:r>
      <w:r>
        <w:rPr>
          <w:sz w:val="20"/>
        </w:rPr>
        <w:t>:</w:t>
      </w:r>
      <w:r>
        <w:rPr>
          <w:rFonts w:ascii="Arial" w:hAnsi="Arial"/>
          <w:sz w:val="20"/>
          <w:szCs w:val="20"/>
        </w:rPr>
        <w:t xml:space="preserve">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  <w:r>
        <w:rPr>
          <w:rFonts w:ascii="Arial" w:hAnsi="Arial"/>
          <w:sz w:val="20"/>
          <w:szCs w:val="20"/>
        </w:rPr>
        <w:t xml:space="preserve"> m</w:t>
      </w:r>
      <w:r>
        <w:rPr>
          <w:rFonts w:ascii="Arial" w:hAnsi="Arial"/>
          <w:sz w:val="20"/>
          <w:szCs w:val="20"/>
          <w:vertAlign w:val="superscript"/>
        </w:rPr>
        <w:t>3</w:t>
      </w:r>
    </w:p>
    <w:p w14:paraId="4285FBF8" w14:textId="77777777" w:rsidR="00D626C0" w:rsidRPr="005B3FCA" w:rsidRDefault="00D626C0" w:rsidP="00764E0E">
      <w:pPr>
        <w:keepNext/>
        <w:rPr>
          <w:rFonts w:ascii="Arial" w:hAnsi="Arial" w:cs="Arial"/>
          <w:sz w:val="20"/>
          <w:szCs w:val="20"/>
          <w:highlight w:val="yellow"/>
        </w:rPr>
      </w:pPr>
    </w:p>
    <w:p w14:paraId="2920406C" w14:textId="77777777" w:rsidR="00862788" w:rsidRPr="00A855BB" w:rsidRDefault="00862788" w:rsidP="00764E0E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Uppgifter om enskilda cisterner</w:t>
      </w:r>
    </w:p>
    <w:tbl>
      <w:tblPr>
        <w:tblW w:w="0" w:type="auto"/>
        <w:tblInd w:w="-8" w:type="dxa"/>
        <w:tblBorders>
          <w:top w:val="single" w:sz="2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2694"/>
        <w:gridCol w:w="1387"/>
        <w:gridCol w:w="1387"/>
        <w:gridCol w:w="1388"/>
        <w:gridCol w:w="1387"/>
        <w:gridCol w:w="1388"/>
      </w:tblGrid>
      <w:tr w:rsidR="00C02EAE" w:rsidRPr="00A855BB" w14:paraId="4C3E56C4" w14:textId="77777777" w:rsidTr="00D136FC">
        <w:trPr>
          <w:trHeight w:val="428"/>
        </w:trPr>
        <w:tc>
          <w:tcPr>
            <w:tcW w:w="2694" w:type="dxa"/>
            <w:vMerge w:val="restart"/>
            <w:tcBorders>
              <w:top w:val="single" w:sz="6" w:space="0" w:color="000000"/>
              <w:bottom w:val="single" w:sz="2" w:space="0" w:color="000000"/>
            </w:tcBorders>
            <w:shd w:val="clear" w:color="auto" w:fill="D9D9D9"/>
          </w:tcPr>
          <w:p w14:paraId="55543537" w14:textId="77777777" w:rsidR="00C02EAE" w:rsidRPr="00A855BB" w:rsidRDefault="00C02EAE" w:rsidP="00764E0E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</w:p>
        </w:tc>
        <w:tc>
          <w:tcPr>
            <w:tcW w:w="6937" w:type="dxa"/>
            <w:gridSpan w:val="5"/>
            <w:tcBorders>
              <w:top w:val="single" w:sz="6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1A8A71D9" w14:textId="77777777" w:rsidR="00C02EAE" w:rsidRPr="00A855BB" w:rsidRDefault="00C02EAE" w:rsidP="00764E0E">
            <w:pPr>
              <w:keepNext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Cisternens nummer</w:t>
            </w:r>
          </w:p>
        </w:tc>
      </w:tr>
      <w:tr w:rsidR="00A41B24" w:rsidRPr="00A855BB" w14:paraId="7233A0F7" w14:textId="77777777" w:rsidTr="00D136FC">
        <w:trPr>
          <w:trHeight w:val="419"/>
        </w:trPr>
        <w:tc>
          <w:tcPr>
            <w:tcW w:w="2694" w:type="dxa"/>
            <w:vMerge/>
            <w:tcBorders>
              <w:top w:val="single" w:sz="2" w:space="0" w:color="000000"/>
              <w:bottom w:val="single" w:sz="6" w:space="0" w:color="000000"/>
            </w:tcBorders>
            <w:shd w:val="clear" w:color="auto" w:fill="D9D9D9"/>
          </w:tcPr>
          <w:p w14:paraId="0E937B3E" w14:textId="77777777" w:rsidR="00A41B24" w:rsidRPr="00A855BB" w:rsidRDefault="00A41B24" w:rsidP="00764E0E">
            <w:pPr>
              <w:keepNext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</w:p>
        </w:tc>
        <w:tc>
          <w:tcPr>
            <w:tcW w:w="1387" w:type="dxa"/>
            <w:tcBorders>
              <w:top w:val="single" w:sz="2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4AEBAB6D" w14:textId="77777777" w:rsidR="00A41B24" w:rsidRPr="00097294" w:rsidRDefault="00097294" w:rsidP="00A41B24">
            <w:pPr>
              <w:jc w:val="center"/>
              <w:rPr>
                <w:u w:val="single"/>
              </w:rPr>
            </w:pPr>
            <w:r w:rsidRPr="00097294">
              <w:rPr>
                <w:sz w:val="20"/>
                <w:u w:val="single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97294">
              <w:rPr>
                <w:sz w:val="20"/>
                <w:u w:val="single"/>
              </w:rPr>
              <w:instrText xml:space="preserve"> FORMTEXT </w:instrText>
            </w:r>
            <w:r w:rsidRPr="00097294">
              <w:rPr>
                <w:sz w:val="20"/>
                <w:u w:val="single"/>
              </w:rPr>
            </w:r>
            <w:r w:rsidRPr="00097294">
              <w:rPr>
                <w:sz w:val="20"/>
                <w:u w:val="single"/>
              </w:rPr>
              <w:fldChar w:fldCharType="separate"/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sz w:val="20"/>
                <w:u w:val="single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4E1C4D63" w14:textId="77777777" w:rsidR="00A41B24" w:rsidRPr="00A855BB" w:rsidRDefault="00097294" w:rsidP="00A41B24">
            <w:pPr>
              <w:jc w:val="center"/>
              <w:rPr>
                <w:u w:val="single"/>
              </w:rPr>
            </w:pPr>
            <w:r w:rsidRPr="00097294">
              <w:rPr>
                <w:sz w:val="20"/>
                <w:u w:val="single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97294">
              <w:rPr>
                <w:sz w:val="20"/>
                <w:u w:val="single"/>
              </w:rPr>
              <w:instrText xml:space="preserve"> FORMTEXT </w:instrText>
            </w:r>
            <w:r w:rsidRPr="00097294">
              <w:rPr>
                <w:sz w:val="20"/>
                <w:u w:val="single"/>
              </w:rPr>
            </w:r>
            <w:r w:rsidRPr="00097294">
              <w:rPr>
                <w:sz w:val="20"/>
                <w:u w:val="single"/>
              </w:rPr>
              <w:fldChar w:fldCharType="separate"/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sz w:val="20"/>
                <w:u w:val="single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2ED1B22C" w14:textId="77777777" w:rsidR="00A41B24" w:rsidRPr="00A855BB" w:rsidRDefault="00097294" w:rsidP="00A41B24">
            <w:pPr>
              <w:jc w:val="center"/>
              <w:rPr>
                <w:u w:val="single"/>
              </w:rPr>
            </w:pPr>
            <w:r w:rsidRPr="00097294">
              <w:rPr>
                <w:sz w:val="20"/>
                <w:u w:val="single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97294">
              <w:rPr>
                <w:sz w:val="20"/>
                <w:u w:val="single"/>
              </w:rPr>
              <w:instrText xml:space="preserve"> FORMTEXT </w:instrText>
            </w:r>
            <w:r w:rsidRPr="00097294">
              <w:rPr>
                <w:sz w:val="20"/>
                <w:u w:val="single"/>
              </w:rPr>
            </w:r>
            <w:r w:rsidRPr="00097294">
              <w:rPr>
                <w:sz w:val="20"/>
                <w:u w:val="single"/>
              </w:rPr>
              <w:fldChar w:fldCharType="separate"/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sz w:val="20"/>
                <w:u w:val="single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3DAD0858" w14:textId="77777777" w:rsidR="00A41B24" w:rsidRPr="00A855BB" w:rsidRDefault="00097294" w:rsidP="00A41B24">
            <w:pPr>
              <w:jc w:val="center"/>
              <w:rPr>
                <w:u w:val="single"/>
              </w:rPr>
            </w:pPr>
            <w:r w:rsidRPr="00097294">
              <w:rPr>
                <w:sz w:val="20"/>
                <w:u w:val="single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97294">
              <w:rPr>
                <w:sz w:val="20"/>
                <w:u w:val="single"/>
              </w:rPr>
              <w:instrText xml:space="preserve"> FORMTEXT </w:instrText>
            </w:r>
            <w:r w:rsidRPr="00097294">
              <w:rPr>
                <w:sz w:val="20"/>
                <w:u w:val="single"/>
              </w:rPr>
            </w:r>
            <w:r w:rsidRPr="00097294">
              <w:rPr>
                <w:sz w:val="20"/>
                <w:u w:val="single"/>
              </w:rPr>
              <w:fldChar w:fldCharType="separate"/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sz w:val="20"/>
                <w:u w:val="single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3225E0F3" w14:textId="77777777" w:rsidR="00A41B24" w:rsidRPr="00A855BB" w:rsidRDefault="00097294" w:rsidP="00A41B24">
            <w:pPr>
              <w:jc w:val="center"/>
              <w:rPr>
                <w:u w:val="single"/>
              </w:rPr>
            </w:pPr>
            <w:r w:rsidRPr="00097294">
              <w:rPr>
                <w:sz w:val="20"/>
                <w:u w:val="single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97294">
              <w:rPr>
                <w:sz w:val="20"/>
                <w:u w:val="single"/>
              </w:rPr>
              <w:instrText xml:space="preserve"> FORMTEXT </w:instrText>
            </w:r>
            <w:r w:rsidRPr="00097294">
              <w:rPr>
                <w:sz w:val="20"/>
                <w:u w:val="single"/>
              </w:rPr>
            </w:r>
            <w:r w:rsidRPr="00097294">
              <w:rPr>
                <w:sz w:val="20"/>
                <w:u w:val="single"/>
              </w:rPr>
              <w:fldChar w:fldCharType="separate"/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sz w:val="20"/>
                <w:u w:val="single"/>
              </w:rPr>
              <w:fldChar w:fldCharType="end"/>
            </w:r>
          </w:p>
        </w:tc>
      </w:tr>
      <w:tr w:rsidR="00C83628" w:rsidRPr="00A855BB" w14:paraId="343F8719" w14:textId="77777777" w:rsidTr="00D136FC">
        <w:trPr>
          <w:trHeight w:val="340"/>
        </w:trPr>
        <w:tc>
          <w:tcPr>
            <w:tcW w:w="2694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41B32A01" w14:textId="77777777" w:rsidR="00C83628" w:rsidRPr="00E10EE0" w:rsidRDefault="00C83628" w:rsidP="00C83628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A4BDA">
              <w:rPr>
                <w:rFonts w:ascii="Arial" w:hAnsi="Arial"/>
                <w:b/>
                <w:sz w:val="18"/>
                <w:szCs w:val="18"/>
              </w:rPr>
              <w:t>Belägen</w:t>
            </w:r>
            <w:r w:rsidRPr="00E10EE0">
              <w:rPr>
                <w:rFonts w:ascii="Arial" w:hAnsi="Arial"/>
                <w:b/>
                <w:sz w:val="18"/>
                <w:szCs w:val="18"/>
              </w:rPr>
              <w:t xml:space="preserve"> ovan jord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115F2F06" w14:textId="77777777" w:rsidR="00C83628" w:rsidRPr="00E10EE0" w:rsidRDefault="00C83628" w:rsidP="00C83628">
            <w:pPr>
              <w:jc w:val="center"/>
              <w:rPr>
                <w:sz w:val="18"/>
                <w:szCs w:val="18"/>
              </w:rPr>
            </w:pPr>
            <w:r w:rsidRPr="00E10EE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18"/>
                <w:szCs w:val="18"/>
              </w:rPr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0B9BB7AC" w14:textId="77777777" w:rsidR="00C83628" w:rsidRPr="00E10EE0" w:rsidRDefault="00C83628" w:rsidP="00C83628">
            <w:pPr>
              <w:jc w:val="center"/>
              <w:rPr>
                <w:sz w:val="18"/>
                <w:szCs w:val="18"/>
              </w:rPr>
            </w:pPr>
            <w:r w:rsidRPr="00E10EE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18"/>
                <w:szCs w:val="18"/>
              </w:rPr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8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6FE207B1" w14:textId="77777777" w:rsidR="00C83628" w:rsidRPr="00E10EE0" w:rsidRDefault="00C83628" w:rsidP="00C83628">
            <w:pPr>
              <w:jc w:val="center"/>
              <w:rPr>
                <w:sz w:val="18"/>
                <w:szCs w:val="18"/>
              </w:rPr>
            </w:pPr>
            <w:r w:rsidRPr="00E10EE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18"/>
                <w:szCs w:val="18"/>
              </w:rPr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4D4DF2B5" w14:textId="77777777" w:rsidR="00C83628" w:rsidRPr="00E10EE0" w:rsidRDefault="00C83628" w:rsidP="00C83628">
            <w:pPr>
              <w:jc w:val="center"/>
              <w:rPr>
                <w:sz w:val="18"/>
                <w:szCs w:val="18"/>
              </w:rPr>
            </w:pPr>
            <w:r w:rsidRPr="00E10EE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18"/>
                <w:szCs w:val="18"/>
              </w:rPr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8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4264E8B0" w14:textId="77777777" w:rsidR="00C83628" w:rsidRPr="00E10EE0" w:rsidRDefault="00C83628" w:rsidP="00C83628">
            <w:pPr>
              <w:jc w:val="center"/>
              <w:rPr>
                <w:sz w:val="18"/>
                <w:szCs w:val="18"/>
              </w:rPr>
            </w:pPr>
            <w:r w:rsidRPr="00E10EE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18"/>
                <w:szCs w:val="18"/>
              </w:rPr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97294" w:rsidRPr="00A855BB" w14:paraId="500E1124" w14:textId="77777777" w:rsidTr="00097294">
        <w:trPr>
          <w:trHeight w:val="340"/>
        </w:trPr>
        <w:tc>
          <w:tcPr>
            <w:tcW w:w="2694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042E97C9" w14:textId="77777777" w:rsidR="00097294" w:rsidRPr="00E10EE0" w:rsidRDefault="00097294" w:rsidP="00097294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10EE0">
              <w:rPr>
                <w:rFonts w:ascii="Arial" w:hAnsi="Arial"/>
                <w:b/>
                <w:sz w:val="18"/>
                <w:szCs w:val="18"/>
              </w:rPr>
              <w:t>Produkt som lagras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0A81BB5C" w14:textId="77777777" w:rsidR="00097294" w:rsidRDefault="00097294" w:rsidP="00097294">
            <w:pPr>
              <w:jc w:val="center"/>
            </w:pPr>
            <w:r w:rsidRPr="00081973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81973">
              <w:rPr>
                <w:sz w:val="20"/>
              </w:rPr>
              <w:instrText xml:space="preserve"> FORMTEXT </w:instrText>
            </w:r>
            <w:r w:rsidRPr="00081973">
              <w:rPr>
                <w:sz w:val="20"/>
              </w:rPr>
            </w:r>
            <w:r w:rsidRPr="00081973">
              <w:rPr>
                <w:sz w:val="20"/>
              </w:rPr>
              <w:fldChar w:fldCharType="separate"/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sz w:val="20"/>
              </w:rPr>
              <w:fldChar w:fldCharType="end"/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2DFD7AE2" w14:textId="77777777" w:rsidR="00097294" w:rsidRDefault="00097294" w:rsidP="00097294">
            <w:pPr>
              <w:jc w:val="center"/>
            </w:pPr>
            <w:r w:rsidRPr="00081973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81973">
              <w:rPr>
                <w:sz w:val="20"/>
              </w:rPr>
              <w:instrText xml:space="preserve"> FORMTEXT </w:instrText>
            </w:r>
            <w:r w:rsidRPr="00081973">
              <w:rPr>
                <w:sz w:val="20"/>
              </w:rPr>
            </w:r>
            <w:r w:rsidRPr="00081973">
              <w:rPr>
                <w:sz w:val="20"/>
              </w:rPr>
              <w:fldChar w:fldCharType="separate"/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sz w:val="20"/>
              </w:rPr>
              <w:fldChar w:fldCharType="end"/>
            </w:r>
          </w:p>
        </w:tc>
        <w:tc>
          <w:tcPr>
            <w:tcW w:w="1388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70600E5C" w14:textId="77777777" w:rsidR="00097294" w:rsidRDefault="00097294" w:rsidP="00097294">
            <w:pPr>
              <w:jc w:val="center"/>
            </w:pPr>
            <w:r w:rsidRPr="00081973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81973">
              <w:rPr>
                <w:sz w:val="20"/>
              </w:rPr>
              <w:instrText xml:space="preserve"> FORMTEXT </w:instrText>
            </w:r>
            <w:r w:rsidRPr="00081973">
              <w:rPr>
                <w:sz w:val="20"/>
              </w:rPr>
            </w:r>
            <w:r w:rsidRPr="00081973">
              <w:rPr>
                <w:sz w:val="20"/>
              </w:rPr>
              <w:fldChar w:fldCharType="separate"/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sz w:val="20"/>
              </w:rPr>
              <w:fldChar w:fldCharType="end"/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3013CC98" w14:textId="77777777" w:rsidR="00097294" w:rsidRDefault="00097294" w:rsidP="00097294">
            <w:pPr>
              <w:jc w:val="center"/>
            </w:pPr>
            <w:r w:rsidRPr="00081973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81973">
              <w:rPr>
                <w:sz w:val="20"/>
              </w:rPr>
              <w:instrText xml:space="preserve"> FORMTEXT </w:instrText>
            </w:r>
            <w:r w:rsidRPr="00081973">
              <w:rPr>
                <w:sz w:val="20"/>
              </w:rPr>
            </w:r>
            <w:r w:rsidRPr="00081973">
              <w:rPr>
                <w:sz w:val="20"/>
              </w:rPr>
              <w:fldChar w:fldCharType="separate"/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sz w:val="20"/>
              </w:rPr>
              <w:fldChar w:fldCharType="end"/>
            </w:r>
          </w:p>
        </w:tc>
        <w:tc>
          <w:tcPr>
            <w:tcW w:w="1388" w:type="dxa"/>
            <w:tcBorders>
              <w:top w:val="single" w:sz="6" w:space="0" w:color="000000"/>
              <w:bottom w:val="single" w:sz="2" w:space="0" w:color="000000"/>
            </w:tcBorders>
            <w:vAlign w:val="center"/>
          </w:tcPr>
          <w:p w14:paraId="029CAFBA" w14:textId="77777777" w:rsidR="00097294" w:rsidRDefault="00097294" w:rsidP="00097294">
            <w:pPr>
              <w:jc w:val="center"/>
            </w:pPr>
            <w:r w:rsidRPr="00081973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81973">
              <w:rPr>
                <w:sz w:val="20"/>
              </w:rPr>
              <w:instrText xml:space="preserve"> FORMTEXT </w:instrText>
            </w:r>
            <w:r w:rsidRPr="00081973">
              <w:rPr>
                <w:sz w:val="20"/>
              </w:rPr>
            </w:r>
            <w:r w:rsidRPr="00081973">
              <w:rPr>
                <w:sz w:val="20"/>
              </w:rPr>
              <w:fldChar w:fldCharType="separate"/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sz w:val="20"/>
              </w:rPr>
              <w:fldChar w:fldCharType="end"/>
            </w:r>
          </w:p>
        </w:tc>
      </w:tr>
      <w:tr w:rsidR="00097294" w:rsidRPr="00A855BB" w14:paraId="3F63C71F" w14:textId="77777777" w:rsidTr="00097294">
        <w:trPr>
          <w:trHeight w:val="340"/>
        </w:trPr>
        <w:tc>
          <w:tcPr>
            <w:tcW w:w="269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6B4701E" w14:textId="77777777" w:rsidR="00097294" w:rsidRPr="00E10EE0" w:rsidRDefault="00097294" w:rsidP="00097294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E10EE0">
              <w:rPr>
                <w:rFonts w:ascii="Arial" w:hAnsi="Arial"/>
                <w:b/>
                <w:sz w:val="18"/>
                <w:szCs w:val="18"/>
              </w:rPr>
              <w:t>Volym (m</w:t>
            </w:r>
            <w:r w:rsidRPr="00E10EE0">
              <w:rPr>
                <w:rFonts w:ascii="Arial" w:hAnsi="Arial"/>
                <w:b/>
                <w:sz w:val="18"/>
                <w:szCs w:val="18"/>
                <w:vertAlign w:val="superscript"/>
              </w:rPr>
              <w:t>3</w:t>
            </w:r>
            <w:r w:rsidRPr="00E10EE0">
              <w:rPr>
                <w:rFonts w:ascii="Arial" w:hAnsi="Arial"/>
                <w:b/>
                <w:sz w:val="18"/>
                <w:szCs w:val="18"/>
              </w:rPr>
              <w:t>)</w:t>
            </w:r>
          </w:p>
        </w:tc>
        <w:tc>
          <w:tcPr>
            <w:tcW w:w="138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133DF7CF" w14:textId="77777777" w:rsidR="00097294" w:rsidRDefault="00097294" w:rsidP="00097294">
            <w:pPr>
              <w:jc w:val="center"/>
            </w:pPr>
            <w:r w:rsidRPr="00081973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81973">
              <w:rPr>
                <w:sz w:val="20"/>
              </w:rPr>
              <w:instrText xml:space="preserve"> FORMTEXT </w:instrText>
            </w:r>
            <w:r w:rsidRPr="00081973">
              <w:rPr>
                <w:sz w:val="20"/>
              </w:rPr>
            </w:r>
            <w:r w:rsidRPr="00081973">
              <w:rPr>
                <w:sz w:val="20"/>
              </w:rPr>
              <w:fldChar w:fldCharType="separate"/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sz w:val="20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B58698F" w14:textId="77777777" w:rsidR="00097294" w:rsidRDefault="00097294" w:rsidP="00097294">
            <w:pPr>
              <w:jc w:val="center"/>
            </w:pPr>
            <w:r w:rsidRPr="00081973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81973">
              <w:rPr>
                <w:sz w:val="20"/>
              </w:rPr>
              <w:instrText xml:space="preserve"> FORMTEXT </w:instrText>
            </w:r>
            <w:r w:rsidRPr="00081973">
              <w:rPr>
                <w:sz w:val="20"/>
              </w:rPr>
            </w:r>
            <w:r w:rsidRPr="00081973">
              <w:rPr>
                <w:sz w:val="20"/>
              </w:rPr>
              <w:fldChar w:fldCharType="separate"/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sz w:val="20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19D676FB" w14:textId="77777777" w:rsidR="00097294" w:rsidRDefault="00097294" w:rsidP="00097294">
            <w:pPr>
              <w:jc w:val="center"/>
            </w:pPr>
            <w:r w:rsidRPr="00081973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81973">
              <w:rPr>
                <w:sz w:val="20"/>
              </w:rPr>
              <w:instrText xml:space="preserve"> FORMTEXT </w:instrText>
            </w:r>
            <w:r w:rsidRPr="00081973">
              <w:rPr>
                <w:sz w:val="20"/>
              </w:rPr>
            </w:r>
            <w:r w:rsidRPr="00081973">
              <w:rPr>
                <w:sz w:val="20"/>
              </w:rPr>
              <w:fldChar w:fldCharType="separate"/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sz w:val="20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539F4177" w14:textId="77777777" w:rsidR="00097294" w:rsidRDefault="00097294" w:rsidP="00097294">
            <w:pPr>
              <w:jc w:val="center"/>
            </w:pPr>
            <w:r w:rsidRPr="00081973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81973">
              <w:rPr>
                <w:sz w:val="20"/>
              </w:rPr>
              <w:instrText xml:space="preserve"> FORMTEXT </w:instrText>
            </w:r>
            <w:r w:rsidRPr="00081973">
              <w:rPr>
                <w:sz w:val="20"/>
              </w:rPr>
            </w:r>
            <w:r w:rsidRPr="00081973">
              <w:rPr>
                <w:sz w:val="20"/>
              </w:rPr>
              <w:fldChar w:fldCharType="separate"/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sz w:val="20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1F9F5A9C" w14:textId="77777777" w:rsidR="00097294" w:rsidRDefault="00097294" w:rsidP="00097294">
            <w:pPr>
              <w:jc w:val="center"/>
            </w:pPr>
            <w:r w:rsidRPr="00081973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81973">
              <w:rPr>
                <w:sz w:val="20"/>
              </w:rPr>
              <w:instrText xml:space="preserve"> FORMTEXT </w:instrText>
            </w:r>
            <w:r w:rsidRPr="00081973">
              <w:rPr>
                <w:sz w:val="20"/>
              </w:rPr>
            </w:r>
            <w:r w:rsidRPr="00081973">
              <w:rPr>
                <w:sz w:val="20"/>
              </w:rPr>
              <w:fldChar w:fldCharType="separate"/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noProof/>
                <w:sz w:val="20"/>
              </w:rPr>
              <w:t> </w:t>
            </w:r>
            <w:r w:rsidRPr="00081973">
              <w:rPr>
                <w:sz w:val="20"/>
              </w:rPr>
              <w:fldChar w:fldCharType="end"/>
            </w:r>
          </w:p>
        </w:tc>
      </w:tr>
      <w:tr w:rsidR="00C83628" w:rsidRPr="00A855BB" w14:paraId="609EEF76" w14:textId="77777777" w:rsidTr="00D136FC">
        <w:trPr>
          <w:trHeight w:val="340"/>
        </w:trPr>
        <w:tc>
          <w:tcPr>
            <w:tcW w:w="2694" w:type="dxa"/>
            <w:tcBorders>
              <w:bottom w:val="nil"/>
            </w:tcBorders>
            <w:vAlign w:val="center"/>
          </w:tcPr>
          <w:p w14:paraId="71DACFCB" w14:textId="77777777" w:rsidR="00C83628" w:rsidRPr="00E10EE0" w:rsidRDefault="00C83628" w:rsidP="00530B45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E10EE0">
              <w:rPr>
                <w:rFonts w:ascii="Arial" w:hAnsi="Arial"/>
                <w:b/>
                <w:sz w:val="18"/>
                <w:szCs w:val="18"/>
              </w:rPr>
              <w:t>1-mantlad</w:t>
            </w:r>
            <w:r w:rsidRPr="00E10EE0">
              <w:rPr>
                <w:rFonts w:ascii="Arial" w:hAnsi="Arial"/>
                <w:sz w:val="18"/>
                <w:szCs w:val="18"/>
              </w:rPr>
              <w:tab/>
            </w:r>
          </w:p>
        </w:tc>
        <w:tc>
          <w:tcPr>
            <w:tcW w:w="1387" w:type="dxa"/>
            <w:tcBorders>
              <w:bottom w:val="nil"/>
            </w:tcBorders>
            <w:vAlign w:val="center"/>
          </w:tcPr>
          <w:p w14:paraId="72628F49" w14:textId="77777777" w:rsidR="00C83628" w:rsidRPr="00E10EE0" w:rsidRDefault="00C83628" w:rsidP="00530B45">
            <w:pPr>
              <w:jc w:val="center"/>
              <w:rPr>
                <w:sz w:val="18"/>
                <w:szCs w:val="18"/>
              </w:rPr>
            </w:pPr>
            <w:r w:rsidRPr="00E10EE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18"/>
                <w:szCs w:val="18"/>
              </w:rPr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7" w:type="dxa"/>
            <w:tcBorders>
              <w:bottom w:val="nil"/>
            </w:tcBorders>
            <w:vAlign w:val="center"/>
          </w:tcPr>
          <w:p w14:paraId="4A1FDD21" w14:textId="77777777" w:rsidR="00C83628" w:rsidRPr="00E10EE0" w:rsidRDefault="00C83628" w:rsidP="00530B45">
            <w:pPr>
              <w:jc w:val="center"/>
              <w:rPr>
                <w:sz w:val="18"/>
                <w:szCs w:val="18"/>
              </w:rPr>
            </w:pPr>
            <w:r w:rsidRPr="00E10EE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18"/>
                <w:szCs w:val="18"/>
              </w:rPr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8" w:type="dxa"/>
            <w:tcBorders>
              <w:bottom w:val="nil"/>
            </w:tcBorders>
            <w:vAlign w:val="center"/>
          </w:tcPr>
          <w:p w14:paraId="43730D56" w14:textId="77777777" w:rsidR="00C83628" w:rsidRPr="00E10EE0" w:rsidRDefault="00C83628" w:rsidP="00530B45">
            <w:pPr>
              <w:jc w:val="center"/>
              <w:rPr>
                <w:sz w:val="18"/>
                <w:szCs w:val="18"/>
              </w:rPr>
            </w:pPr>
            <w:r w:rsidRPr="00E10EE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18"/>
                <w:szCs w:val="18"/>
              </w:rPr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7" w:type="dxa"/>
            <w:tcBorders>
              <w:bottom w:val="nil"/>
            </w:tcBorders>
            <w:vAlign w:val="center"/>
          </w:tcPr>
          <w:p w14:paraId="2FD3679F" w14:textId="77777777" w:rsidR="00C83628" w:rsidRPr="00E10EE0" w:rsidRDefault="00C83628" w:rsidP="00530B45">
            <w:pPr>
              <w:jc w:val="center"/>
              <w:rPr>
                <w:sz w:val="18"/>
                <w:szCs w:val="18"/>
              </w:rPr>
            </w:pPr>
            <w:r w:rsidRPr="00E10EE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18"/>
                <w:szCs w:val="18"/>
              </w:rPr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8" w:type="dxa"/>
            <w:tcBorders>
              <w:bottom w:val="nil"/>
            </w:tcBorders>
            <w:vAlign w:val="center"/>
          </w:tcPr>
          <w:p w14:paraId="5C3B0E42" w14:textId="77777777" w:rsidR="00C83628" w:rsidRPr="00E10EE0" w:rsidRDefault="00C83628" w:rsidP="00530B45">
            <w:pPr>
              <w:jc w:val="center"/>
              <w:rPr>
                <w:sz w:val="18"/>
                <w:szCs w:val="18"/>
              </w:rPr>
            </w:pPr>
            <w:r w:rsidRPr="00E10EE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10EE0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10EE0">
              <w:rPr>
                <w:rFonts w:ascii="Arial" w:hAnsi="Arial" w:cs="Arial"/>
                <w:sz w:val="18"/>
                <w:szCs w:val="18"/>
              </w:rPr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10EE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530B45" w:rsidRPr="00A855BB" w14:paraId="5D702D0B" w14:textId="77777777" w:rsidTr="00D136FC">
        <w:trPr>
          <w:trHeight w:val="284"/>
        </w:trPr>
        <w:tc>
          <w:tcPr>
            <w:tcW w:w="2694" w:type="dxa"/>
            <w:tcBorders>
              <w:top w:val="nil"/>
              <w:bottom w:val="single" w:sz="2" w:space="0" w:color="000000"/>
            </w:tcBorders>
            <w:vAlign w:val="center"/>
          </w:tcPr>
          <w:p w14:paraId="4C557AE0" w14:textId="77777777" w:rsidR="00530B45" w:rsidRPr="00E10EE0" w:rsidRDefault="00530B45" w:rsidP="00530B45">
            <w:pPr>
              <w:keepNext/>
              <w:tabs>
                <w:tab w:val="left" w:pos="275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E10EE0">
              <w:rPr>
                <w:rFonts w:ascii="Arial" w:hAnsi="Arial"/>
                <w:sz w:val="18"/>
                <w:szCs w:val="18"/>
              </w:rPr>
              <w:tab/>
              <w:t xml:space="preserve">Skyddsbassängens volym </w:t>
            </w:r>
            <w:r w:rsidR="00D136FC" w:rsidRPr="00E10EE0">
              <w:rPr>
                <w:rFonts w:ascii="Arial" w:hAnsi="Arial"/>
                <w:sz w:val="18"/>
                <w:szCs w:val="18"/>
              </w:rPr>
              <w:tab/>
            </w:r>
            <w:r w:rsidRPr="00E10EE0">
              <w:rPr>
                <w:rFonts w:ascii="Arial" w:hAnsi="Arial"/>
                <w:sz w:val="18"/>
                <w:szCs w:val="18"/>
              </w:rPr>
              <w:t>(m</w:t>
            </w:r>
            <w:r w:rsidRPr="00E10EE0">
              <w:rPr>
                <w:rFonts w:ascii="Arial" w:hAnsi="Arial"/>
                <w:sz w:val="18"/>
                <w:szCs w:val="18"/>
                <w:vertAlign w:val="superscript"/>
              </w:rPr>
              <w:t>3</w:t>
            </w:r>
            <w:r w:rsidRPr="00E10EE0">
              <w:rPr>
                <w:rFonts w:ascii="Arial" w:hAnsi="Arial"/>
                <w:sz w:val="18"/>
                <w:szCs w:val="18"/>
              </w:rPr>
              <w:t>)</w:t>
            </w:r>
          </w:p>
        </w:tc>
        <w:tc>
          <w:tcPr>
            <w:tcW w:w="1387" w:type="dxa"/>
            <w:tcBorders>
              <w:top w:val="nil"/>
              <w:bottom w:val="single" w:sz="2" w:space="0" w:color="000000"/>
            </w:tcBorders>
            <w:vAlign w:val="center"/>
          </w:tcPr>
          <w:p w14:paraId="0657CAA1" w14:textId="77777777" w:rsidR="00530B45" w:rsidRPr="00E10EE0" w:rsidRDefault="00097294" w:rsidP="00530B45">
            <w:pPr>
              <w:jc w:val="center"/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1387" w:type="dxa"/>
            <w:tcBorders>
              <w:top w:val="nil"/>
              <w:bottom w:val="single" w:sz="2" w:space="0" w:color="000000"/>
            </w:tcBorders>
            <w:vAlign w:val="center"/>
          </w:tcPr>
          <w:p w14:paraId="71054180" w14:textId="77777777" w:rsidR="00530B45" w:rsidRPr="00E10EE0" w:rsidRDefault="00097294" w:rsidP="00530B45">
            <w:pPr>
              <w:jc w:val="center"/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1388" w:type="dxa"/>
            <w:tcBorders>
              <w:top w:val="nil"/>
              <w:bottom w:val="single" w:sz="2" w:space="0" w:color="000000"/>
            </w:tcBorders>
            <w:vAlign w:val="center"/>
          </w:tcPr>
          <w:p w14:paraId="71AEC27C" w14:textId="77777777" w:rsidR="00530B45" w:rsidRPr="00E10EE0" w:rsidRDefault="00097294" w:rsidP="00530B45">
            <w:pPr>
              <w:jc w:val="center"/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1387" w:type="dxa"/>
            <w:tcBorders>
              <w:top w:val="nil"/>
              <w:bottom w:val="single" w:sz="2" w:space="0" w:color="000000"/>
            </w:tcBorders>
            <w:vAlign w:val="center"/>
          </w:tcPr>
          <w:p w14:paraId="5867F9F8" w14:textId="77777777" w:rsidR="00530B45" w:rsidRPr="00E10EE0" w:rsidRDefault="00097294" w:rsidP="00530B45">
            <w:pPr>
              <w:jc w:val="center"/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1388" w:type="dxa"/>
            <w:tcBorders>
              <w:top w:val="nil"/>
              <w:bottom w:val="single" w:sz="2" w:space="0" w:color="000000"/>
            </w:tcBorders>
            <w:vAlign w:val="center"/>
          </w:tcPr>
          <w:p w14:paraId="27ED80BA" w14:textId="77777777" w:rsidR="00530B45" w:rsidRPr="00E10EE0" w:rsidRDefault="00097294" w:rsidP="00530B45">
            <w:pPr>
              <w:jc w:val="center"/>
            </w:pP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</w:tr>
      <w:tr w:rsidR="00530B45" w:rsidRPr="00A855BB" w14:paraId="26CEA97E" w14:textId="77777777" w:rsidTr="00D136FC">
        <w:trPr>
          <w:trHeight w:val="340"/>
        </w:trPr>
        <w:tc>
          <w:tcPr>
            <w:tcW w:w="2694" w:type="dxa"/>
            <w:tcBorders>
              <w:top w:val="single" w:sz="2" w:space="0" w:color="000000"/>
            </w:tcBorders>
            <w:vAlign w:val="center"/>
          </w:tcPr>
          <w:p w14:paraId="337CF828" w14:textId="77777777" w:rsidR="00530B45" w:rsidRPr="00A855BB" w:rsidRDefault="00530B45" w:rsidP="00530B45">
            <w:pPr>
              <w:keepNext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2-mantlad</w:t>
            </w:r>
          </w:p>
        </w:tc>
        <w:tc>
          <w:tcPr>
            <w:tcW w:w="1387" w:type="dxa"/>
            <w:tcBorders>
              <w:top w:val="single" w:sz="2" w:space="0" w:color="000000"/>
            </w:tcBorders>
            <w:vAlign w:val="center"/>
          </w:tcPr>
          <w:p w14:paraId="5C48E55B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000000"/>
            </w:tcBorders>
            <w:vAlign w:val="center"/>
          </w:tcPr>
          <w:p w14:paraId="7393B131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</w:tcBorders>
            <w:vAlign w:val="center"/>
          </w:tcPr>
          <w:p w14:paraId="04019C8A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000000"/>
            </w:tcBorders>
            <w:vAlign w:val="center"/>
          </w:tcPr>
          <w:p w14:paraId="4CDF17CC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</w:tcBorders>
            <w:vAlign w:val="center"/>
          </w:tcPr>
          <w:p w14:paraId="25A0D9C2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530B45" w:rsidRPr="00A855BB" w14:paraId="3A953A81" w14:textId="77777777" w:rsidTr="00D136FC">
        <w:trPr>
          <w:trHeight w:val="340"/>
        </w:trPr>
        <w:tc>
          <w:tcPr>
            <w:tcW w:w="2694" w:type="dxa"/>
            <w:vAlign w:val="center"/>
          </w:tcPr>
          <w:p w14:paraId="6148FB39" w14:textId="77777777" w:rsidR="00530B45" w:rsidRPr="00A855BB" w:rsidRDefault="00530B45" w:rsidP="00530B45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Läckagedetektorsystem</w:t>
            </w:r>
          </w:p>
        </w:tc>
        <w:tc>
          <w:tcPr>
            <w:tcW w:w="1387" w:type="dxa"/>
            <w:vAlign w:val="center"/>
          </w:tcPr>
          <w:p w14:paraId="47DA993E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7" w:type="dxa"/>
            <w:vAlign w:val="center"/>
          </w:tcPr>
          <w:p w14:paraId="2835A9B4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8" w:type="dxa"/>
            <w:vAlign w:val="center"/>
          </w:tcPr>
          <w:p w14:paraId="2DBC317D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7" w:type="dxa"/>
            <w:vAlign w:val="center"/>
          </w:tcPr>
          <w:p w14:paraId="27C34CBF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8" w:type="dxa"/>
            <w:vAlign w:val="center"/>
          </w:tcPr>
          <w:p w14:paraId="0A64080B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530B45" w:rsidRPr="00A855BB" w14:paraId="1031117C" w14:textId="77777777" w:rsidTr="00D136FC">
        <w:trPr>
          <w:trHeight w:val="340"/>
        </w:trPr>
        <w:tc>
          <w:tcPr>
            <w:tcW w:w="2694" w:type="dxa"/>
            <w:tcBorders>
              <w:bottom w:val="single" w:sz="2" w:space="0" w:color="000000"/>
            </w:tcBorders>
            <w:vAlign w:val="center"/>
          </w:tcPr>
          <w:p w14:paraId="09F23CA9" w14:textId="77777777" w:rsidR="00530B45" w:rsidRPr="00A855BB" w:rsidRDefault="00530B45" w:rsidP="00530B45">
            <w:pPr>
              <w:keepNext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Läckagedetektorsystem </w:t>
            </w:r>
          </w:p>
        </w:tc>
        <w:tc>
          <w:tcPr>
            <w:tcW w:w="1387" w:type="dxa"/>
            <w:tcBorders>
              <w:bottom w:val="single" w:sz="2" w:space="0" w:color="000000"/>
            </w:tcBorders>
            <w:vAlign w:val="center"/>
          </w:tcPr>
          <w:p w14:paraId="2D0DD20C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7" w:type="dxa"/>
            <w:tcBorders>
              <w:bottom w:val="single" w:sz="2" w:space="0" w:color="000000"/>
            </w:tcBorders>
            <w:vAlign w:val="center"/>
          </w:tcPr>
          <w:p w14:paraId="063FE81C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8" w:type="dxa"/>
            <w:tcBorders>
              <w:bottom w:val="single" w:sz="2" w:space="0" w:color="000000"/>
            </w:tcBorders>
            <w:vAlign w:val="center"/>
          </w:tcPr>
          <w:p w14:paraId="5CB8342A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7" w:type="dxa"/>
            <w:tcBorders>
              <w:bottom w:val="single" w:sz="2" w:space="0" w:color="000000"/>
            </w:tcBorders>
            <w:vAlign w:val="center"/>
          </w:tcPr>
          <w:p w14:paraId="21B61FBA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8" w:type="dxa"/>
            <w:tcBorders>
              <w:bottom w:val="single" w:sz="2" w:space="0" w:color="000000"/>
            </w:tcBorders>
            <w:vAlign w:val="center"/>
          </w:tcPr>
          <w:p w14:paraId="62EBEEB2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530B45" w:rsidRPr="00A855BB" w14:paraId="4E85D575" w14:textId="77777777" w:rsidTr="00D136FC">
        <w:trPr>
          <w:trHeight w:val="340"/>
        </w:trPr>
        <w:tc>
          <w:tcPr>
            <w:tcW w:w="2694" w:type="dxa"/>
            <w:tcBorders>
              <w:bottom w:val="nil"/>
            </w:tcBorders>
            <w:vAlign w:val="center"/>
          </w:tcPr>
          <w:p w14:paraId="45788E53" w14:textId="77777777" w:rsidR="00530B45" w:rsidRPr="00A855BB" w:rsidRDefault="00530B45" w:rsidP="00530B45">
            <w:pPr>
              <w:keepNext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Ytmätningssystem</w:t>
            </w:r>
          </w:p>
        </w:tc>
        <w:tc>
          <w:tcPr>
            <w:tcW w:w="1387" w:type="dxa"/>
            <w:tcBorders>
              <w:bottom w:val="nil"/>
            </w:tcBorders>
            <w:vAlign w:val="center"/>
          </w:tcPr>
          <w:p w14:paraId="3CF8DC8C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</w:p>
        </w:tc>
        <w:tc>
          <w:tcPr>
            <w:tcW w:w="1387" w:type="dxa"/>
            <w:tcBorders>
              <w:bottom w:val="nil"/>
            </w:tcBorders>
            <w:vAlign w:val="center"/>
          </w:tcPr>
          <w:p w14:paraId="3231AAE5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</w:p>
        </w:tc>
        <w:tc>
          <w:tcPr>
            <w:tcW w:w="1388" w:type="dxa"/>
            <w:tcBorders>
              <w:bottom w:val="nil"/>
            </w:tcBorders>
            <w:vAlign w:val="center"/>
          </w:tcPr>
          <w:p w14:paraId="3675EA55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</w:p>
        </w:tc>
        <w:tc>
          <w:tcPr>
            <w:tcW w:w="1387" w:type="dxa"/>
            <w:tcBorders>
              <w:bottom w:val="nil"/>
            </w:tcBorders>
            <w:vAlign w:val="center"/>
          </w:tcPr>
          <w:p w14:paraId="64ABA23B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</w:p>
        </w:tc>
        <w:tc>
          <w:tcPr>
            <w:tcW w:w="1388" w:type="dxa"/>
            <w:tcBorders>
              <w:bottom w:val="nil"/>
            </w:tcBorders>
            <w:vAlign w:val="center"/>
          </w:tcPr>
          <w:p w14:paraId="277BAC18" w14:textId="77777777" w:rsidR="00530B45" w:rsidRPr="00A855BB" w:rsidRDefault="00530B45" w:rsidP="00530B45">
            <w:pPr>
              <w:jc w:val="center"/>
              <w:rPr>
                <w:sz w:val="18"/>
                <w:szCs w:val="18"/>
                <w:lang w:val="fi-FI"/>
              </w:rPr>
            </w:pPr>
          </w:p>
        </w:tc>
      </w:tr>
      <w:tr w:rsidR="00530B45" w:rsidRPr="00A855BB" w14:paraId="21CC2595" w14:textId="77777777" w:rsidTr="00D136FC">
        <w:trPr>
          <w:trHeight w:val="284"/>
        </w:trPr>
        <w:tc>
          <w:tcPr>
            <w:tcW w:w="2694" w:type="dxa"/>
            <w:tcBorders>
              <w:top w:val="nil"/>
              <w:bottom w:val="single" w:sz="2" w:space="0" w:color="A6A6A6"/>
            </w:tcBorders>
            <w:vAlign w:val="center"/>
          </w:tcPr>
          <w:p w14:paraId="7F5AC0F1" w14:textId="77777777" w:rsidR="00530B45" w:rsidRPr="00A855BB" w:rsidRDefault="00530B45" w:rsidP="00530B45">
            <w:pPr>
              <w:keepNext/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Automatiskt</w:t>
            </w:r>
          </w:p>
        </w:tc>
        <w:tc>
          <w:tcPr>
            <w:tcW w:w="1387" w:type="dxa"/>
            <w:tcBorders>
              <w:top w:val="nil"/>
              <w:bottom w:val="single" w:sz="2" w:space="0" w:color="A6A6A6"/>
            </w:tcBorders>
            <w:vAlign w:val="center"/>
          </w:tcPr>
          <w:p w14:paraId="57A8DCC7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7" w:type="dxa"/>
            <w:tcBorders>
              <w:top w:val="nil"/>
              <w:bottom w:val="single" w:sz="2" w:space="0" w:color="A6A6A6"/>
            </w:tcBorders>
            <w:vAlign w:val="center"/>
          </w:tcPr>
          <w:p w14:paraId="042AA89F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8" w:type="dxa"/>
            <w:tcBorders>
              <w:top w:val="nil"/>
              <w:bottom w:val="single" w:sz="2" w:space="0" w:color="A6A6A6"/>
            </w:tcBorders>
            <w:vAlign w:val="center"/>
          </w:tcPr>
          <w:p w14:paraId="73938592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7" w:type="dxa"/>
            <w:tcBorders>
              <w:top w:val="nil"/>
              <w:bottom w:val="single" w:sz="2" w:space="0" w:color="A6A6A6"/>
            </w:tcBorders>
            <w:vAlign w:val="center"/>
          </w:tcPr>
          <w:p w14:paraId="7D781983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8" w:type="dxa"/>
            <w:tcBorders>
              <w:top w:val="nil"/>
              <w:bottom w:val="single" w:sz="2" w:space="0" w:color="A6A6A6"/>
            </w:tcBorders>
            <w:vAlign w:val="center"/>
          </w:tcPr>
          <w:p w14:paraId="0377B0F4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530B45" w:rsidRPr="00A855BB" w14:paraId="1EE4AAC9" w14:textId="77777777" w:rsidTr="00D136FC">
        <w:trPr>
          <w:trHeight w:val="340"/>
        </w:trPr>
        <w:tc>
          <w:tcPr>
            <w:tcW w:w="2694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2FCA8DA9" w14:textId="77777777" w:rsidR="00530B45" w:rsidRPr="00A855BB" w:rsidRDefault="00530B45" w:rsidP="00530B45">
            <w:pPr>
              <w:keepNext/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Manuellt</w:t>
            </w:r>
          </w:p>
        </w:tc>
        <w:tc>
          <w:tcPr>
            <w:tcW w:w="1387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08A95FA5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64C6E8D9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3DDFB79B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4A9388EE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18F8E137" w14:textId="77777777" w:rsidR="00530B45" w:rsidRPr="00A855BB" w:rsidRDefault="00530B45" w:rsidP="00530B45">
            <w:pPr>
              <w:jc w:val="center"/>
              <w:rPr>
                <w:sz w:val="18"/>
                <w:szCs w:val="18"/>
              </w:rPr>
            </w:pPr>
            <w:r w:rsidRPr="00A855B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18"/>
                <w:szCs w:val="18"/>
              </w:rPr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55B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530B45" w:rsidRPr="00A855BB" w14:paraId="0E087EC6" w14:textId="77777777" w:rsidTr="00D136FC">
        <w:trPr>
          <w:trHeight w:val="340"/>
        </w:trPr>
        <w:tc>
          <w:tcPr>
            <w:tcW w:w="2694" w:type="dxa"/>
            <w:tcBorders>
              <w:top w:val="single" w:sz="2" w:space="0" w:color="000000"/>
              <w:bottom w:val="nil"/>
            </w:tcBorders>
            <w:vAlign w:val="center"/>
          </w:tcPr>
          <w:p w14:paraId="4578B683" w14:textId="77777777" w:rsidR="00530B45" w:rsidRPr="00A855BB" w:rsidRDefault="00530B45" w:rsidP="00530B45">
            <w:pPr>
              <w:tabs>
                <w:tab w:val="left" w:pos="285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Cisterninspektioner</w:t>
            </w:r>
          </w:p>
        </w:tc>
        <w:tc>
          <w:tcPr>
            <w:tcW w:w="1387" w:type="dxa"/>
            <w:tcBorders>
              <w:top w:val="single" w:sz="2" w:space="0" w:color="000000"/>
              <w:bottom w:val="nil"/>
            </w:tcBorders>
            <w:vAlign w:val="center"/>
          </w:tcPr>
          <w:p w14:paraId="42FEA318" w14:textId="77777777" w:rsidR="00530B45" w:rsidRPr="00A855BB" w:rsidRDefault="00530B45" w:rsidP="00530B45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87" w:type="dxa"/>
            <w:tcBorders>
              <w:top w:val="single" w:sz="2" w:space="0" w:color="000000"/>
              <w:bottom w:val="nil"/>
            </w:tcBorders>
            <w:vAlign w:val="center"/>
          </w:tcPr>
          <w:p w14:paraId="3DC3B1F3" w14:textId="77777777" w:rsidR="00530B45" w:rsidRPr="00A855BB" w:rsidRDefault="00530B45" w:rsidP="00530B45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nil"/>
            </w:tcBorders>
            <w:vAlign w:val="center"/>
          </w:tcPr>
          <w:p w14:paraId="178E9624" w14:textId="77777777" w:rsidR="00530B45" w:rsidRPr="00A855BB" w:rsidRDefault="00530B45" w:rsidP="00530B45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87" w:type="dxa"/>
            <w:tcBorders>
              <w:top w:val="single" w:sz="2" w:space="0" w:color="000000"/>
              <w:bottom w:val="nil"/>
            </w:tcBorders>
            <w:vAlign w:val="center"/>
          </w:tcPr>
          <w:p w14:paraId="542294E8" w14:textId="77777777" w:rsidR="00530B45" w:rsidRPr="00A855BB" w:rsidRDefault="00530B45" w:rsidP="00530B45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88" w:type="dxa"/>
            <w:tcBorders>
              <w:top w:val="single" w:sz="2" w:space="0" w:color="000000"/>
              <w:bottom w:val="nil"/>
            </w:tcBorders>
            <w:vAlign w:val="center"/>
          </w:tcPr>
          <w:p w14:paraId="4DB75A1A" w14:textId="77777777" w:rsidR="00530B45" w:rsidRPr="00A855BB" w:rsidRDefault="00530B45" w:rsidP="00530B45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</w:tr>
      <w:tr w:rsidR="00097294" w:rsidRPr="00A855BB" w14:paraId="3EBD6D12" w14:textId="77777777" w:rsidTr="00097294">
        <w:trPr>
          <w:trHeight w:val="340"/>
        </w:trPr>
        <w:tc>
          <w:tcPr>
            <w:tcW w:w="2694" w:type="dxa"/>
            <w:tcBorders>
              <w:top w:val="nil"/>
              <w:bottom w:val="single" w:sz="2" w:space="0" w:color="A6A6A6"/>
            </w:tcBorders>
            <w:vAlign w:val="center"/>
          </w:tcPr>
          <w:p w14:paraId="76F437E9" w14:textId="77777777" w:rsidR="00097294" w:rsidRPr="00A855BB" w:rsidRDefault="00097294" w:rsidP="00097294">
            <w:pPr>
              <w:tabs>
                <w:tab w:val="left" w:pos="28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Senast inspekterad</w:t>
            </w:r>
            <w:r>
              <w:rPr>
                <w:rFonts w:ascii="Arial" w:hAnsi="Arial"/>
                <w:sz w:val="18"/>
                <w:szCs w:val="18"/>
              </w:rPr>
              <w:tab/>
              <w:t>(datum)</w:t>
            </w:r>
          </w:p>
        </w:tc>
        <w:tc>
          <w:tcPr>
            <w:tcW w:w="1387" w:type="dxa"/>
            <w:tcBorders>
              <w:top w:val="nil"/>
              <w:bottom w:val="single" w:sz="2" w:space="0" w:color="A6A6A6"/>
            </w:tcBorders>
            <w:vAlign w:val="center"/>
          </w:tcPr>
          <w:p w14:paraId="1211D883" w14:textId="77777777" w:rsidR="00097294" w:rsidRDefault="00097294" w:rsidP="00097294">
            <w:pPr>
              <w:jc w:val="center"/>
            </w:pPr>
            <w:r w:rsidRPr="00422CDD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22CDD">
              <w:rPr>
                <w:sz w:val="20"/>
              </w:rPr>
              <w:instrText xml:space="preserve"> FORMTEXT </w:instrText>
            </w:r>
            <w:r w:rsidRPr="00422CDD">
              <w:rPr>
                <w:sz w:val="20"/>
              </w:rPr>
            </w:r>
            <w:r w:rsidRPr="00422CDD">
              <w:rPr>
                <w:sz w:val="20"/>
              </w:rPr>
              <w:fldChar w:fldCharType="separate"/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sz w:val="20"/>
              </w:rPr>
              <w:fldChar w:fldCharType="end"/>
            </w:r>
          </w:p>
        </w:tc>
        <w:tc>
          <w:tcPr>
            <w:tcW w:w="1387" w:type="dxa"/>
            <w:tcBorders>
              <w:top w:val="nil"/>
              <w:bottom w:val="single" w:sz="2" w:space="0" w:color="A6A6A6"/>
            </w:tcBorders>
            <w:vAlign w:val="center"/>
          </w:tcPr>
          <w:p w14:paraId="51ABDE99" w14:textId="77777777" w:rsidR="00097294" w:rsidRDefault="00097294" w:rsidP="00097294">
            <w:pPr>
              <w:jc w:val="center"/>
            </w:pPr>
            <w:r w:rsidRPr="00422CDD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22CDD">
              <w:rPr>
                <w:sz w:val="20"/>
              </w:rPr>
              <w:instrText xml:space="preserve"> FORMTEXT </w:instrText>
            </w:r>
            <w:r w:rsidRPr="00422CDD">
              <w:rPr>
                <w:sz w:val="20"/>
              </w:rPr>
            </w:r>
            <w:r w:rsidRPr="00422CDD">
              <w:rPr>
                <w:sz w:val="20"/>
              </w:rPr>
              <w:fldChar w:fldCharType="separate"/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sz w:val="20"/>
              </w:rPr>
              <w:fldChar w:fldCharType="end"/>
            </w:r>
          </w:p>
        </w:tc>
        <w:tc>
          <w:tcPr>
            <w:tcW w:w="1388" w:type="dxa"/>
            <w:tcBorders>
              <w:top w:val="nil"/>
              <w:bottom w:val="single" w:sz="2" w:space="0" w:color="A6A6A6"/>
            </w:tcBorders>
            <w:vAlign w:val="center"/>
          </w:tcPr>
          <w:p w14:paraId="49877896" w14:textId="77777777" w:rsidR="00097294" w:rsidRDefault="00097294" w:rsidP="00097294">
            <w:pPr>
              <w:jc w:val="center"/>
            </w:pPr>
            <w:r w:rsidRPr="00422CDD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22CDD">
              <w:rPr>
                <w:sz w:val="20"/>
              </w:rPr>
              <w:instrText xml:space="preserve"> FORMTEXT </w:instrText>
            </w:r>
            <w:r w:rsidRPr="00422CDD">
              <w:rPr>
                <w:sz w:val="20"/>
              </w:rPr>
            </w:r>
            <w:r w:rsidRPr="00422CDD">
              <w:rPr>
                <w:sz w:val="20"/>
              </w:rPr>
              <w:fldChar w:fldCharType="separate"/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sz w:val="20"/>
              </w:rPr>
              <w:fldChar w:fldCharType="end"/>
            </w:r>
          </w:p>
        </w:tc>
        <w:tc>
          <w:tcPr>
            <w:tcW w:w="1387" w:type="dxa"/>
            <w:tcBorders>
              <w:top w:val="nil"/>
              <w:bottom w:val="single" w:sz="2" w:space="0" w:color="A6A6A6"/>
            </w:tcBorders>
            <w:vAlign w:val="center"/>
          </w:tcPr>
          <w:p w14:paraId="6D29E6A2" w14:textId="77777777" w:rsidR="00097294" w:rsidRDefault="00097294" w:rsidP="00097294">
            <w:pPr>
              <w:jc w:val="center"/>
            </w:pPr>
            <w:r w:rsidRPr="00422CDD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22CDD">
              <w:rPr>
                <w:sz w:val="20"/>
              </w:rPr>
              <w:instrText xml:space="preserve"> FORMTEXT </w:instrText>
            </w:r>
            <w:r w:rsidRPr="00422CDD">
              <w:rPr>
                <w:sz w:val="20"/>
              </w:rPr>
            </w:r>
            <w:r w:rsidRPr="00422CDD">
              <w:rPr>
                <w:sz w:val="20"/>
              </w:rPr>
              <w:fldChar w:fldCharType="separate"/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sz w:val="20"/>
              </w:rPr>
              <w:fldChar w:fldCharType="end"/>
            </w:r>
          </w:p>
        </w:tc>
        <w:tc>
          <w:tcPr>
            <w:tcW w:w="1388" w:type="dxa"/>
            <w:tcBorders>
              <w:top w:val="nil"/>
              <w:bottom w:val="single" w:sz="2" w:space="0" w:color="A6A6A6"/>
            </w:tcBorders>
            <w:vAlign w:val="center"/>
          </w:tcPr>
          <w:p w14:paraId="7B81D460" w14:textId="77777777" w:rsidR="00097294" w:rsidRDefault="00097294" w:rsidP="00097294">
            <w:pPr>
              <w:jc w:val="center"/>
            </w:pPr>
            <w:r w:rsidRPr="00422CDD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22CDD">
              <w:rPr>
                <w:sz w:val="20"/>
              </w:rPr>
              <w:instrText xml:space="preserve"> FORMTEXT </w:instrText>
            </w:r>
            <w:r w:rsidRPr="00422CDD">
              <w:rPr>
                <w:sz w:val="20"/>
              </w:rPr>
            </w:r>
            <w:r w:rsidRPr="00422CDD">
              <w:rPr>
                <w:sz w:val="20"/>
              </w:rPr>
              <w:fldChar w:fldCharType="separate"/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sz w:val="20"/>
              </w:rPr>
              <w:fldChar w:fldCharType="end"/>
            </w:r>
          </w:p>
        </w:tc>
      </w:tr>
      <w:tr w:rsidR="00097294" w:rsidRPr="00A855BB" w14:paraId="204677EC" w14:textId="77777777" w:rsidTr="00097294">
        <w:trPr>
          <w:trHeight w:val="340"/>
        </w:trPr>
        <w:tc>
          <w:tcPr>
            <w:tcW w:w="2694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040E31AC" w14:textId="77777777" w:rsidR="00097294" w:rsidRPr="00A855BB" w:rsidRDefault="00097294" w:rsidP="00097294">
            <w:pPr>
              <w:tabs>
                <w:tab w:val="left" w:pos="28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Klass</w:t>
            </w:r>
          </w:p>
        </w:tc>
        <w:tc>
          <w:tcPr>
            <w:tcW w:w="1387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2F9436B4" w14:textId="77777777" w:rsidR="00097294" w:rsidRDefault="00097294" w:rsidP="00097294">
            <w:pPr>
              <w:jc w:val="center"/>
            </w:pPr>
            <w:r w:rsidRPr="00422CDD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22CDD">
              <w:rPr>
                <w:sz w:val="20"/>
              </w:rPr>
              <w:instrText xml:space="preserve"> FORMTEXT </w:instrText>
            </w:r>
            <w:r w:rsidRPr="00422CDD">
              <w:rPr>
                <w:sz w:val="20"/>
              </w:rPr>
            </w:r>
            <w:r w:rsidRPr="00422CDD">
              <w:rPr>
                <w:sz w:val="20"/>
              </w:rPr>
              <w:fldChar w:fldCharType="separate"/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sz w:val="20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6403591A" w14:textId="77777777" w:rsidR="00097294" w:rsidRDefault="00097294" w:rsidP="00097294">
            <w:pPr>
              <w:jc w:val="center"/>
            </w:pPr>
            <w:r w:rsidRPr="00422CDD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22CDD">
              <w:rPr>
                <w:sz w:val="20"/>
              </w:rPr>
              <w:instrText xml:space="preserve"> FORMTEXT </w:instrText>
            </w:r>
            <w:r w:rsidRPr="00422CDD">
              <w:rPr>
                <w:sz w:val="20"/>
              </w:rPr>
            </w:r>
            <w:r w:rsidRPr="00422CDD">
              <w:rPr>
                <w:sz w:val="20"/>
              </w:rPr>
              <w:fldChar w:fldCharType="separate"/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sz w:val="20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6F7E1FBF" w14:textId="77777777" w:rsidR="00097294" w:rsidRDefault="00097294" w:rsidP="00097294">
            <w:pPr>
              <w:jc w:val="center"/>
            </w:pPr>
            <w:r w:rsidRPr="00422CDD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22CDD">
              <w:rPr>
                <w:sz w:val="20"/>
              </w:rPr>
              <w:instrText xml:space="preserve"> FORMTEXT </w:instrText>
            </w:r>
            <w:r w:rsidRPr="00422CDD">
              <w:rPr>
                <w:sz w:val="20"/>
              </w:rPr>
            </w:r>
            <w:r w:rsidRPr="00422CDD">
              <w:rPr>
                <w:sz w:val="20"/>
              </w:rPr>
              <w:fldChar w:fldCharType="separate"/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sz w:val="20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5494D267" w14:textId="77777777" w:rsidR="00097294" w:rsidRDefault="00097294" w:rsidP="00097294">
            <w:pPr>
              <w:jc w:val="center"/>
            </w:pPr>
            <w:r w:rsidRPr="00422CDD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22CDD">
              <w:rPr>
                <w:sz w:val="20"/>
              </w:rPr>
              <w:instrText xml:space="preserve"> FORMTEXT </w:instrText>
            </w:r>
            <w:r w:rsidRPr="00422CDD">
              <w:rPr>
                <w:sz w:val="20"/>
              </w:rPr>
            </w:r>
            <w:r w:rsidRPr="00422CDD">
              <w:rPr>
                <w:sz w:val="20"/>
              </w:rPr>
              <w:fldChar w:fldCharType="separate"/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sz w:val="20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6C58A889" w14:textId="77777777" w:rsidR="00097294" w:rsidRDefault="00097294" w:rsidP="00097294">
            <w:pPr>
              <w:jc w:val="center"/>
            </w:pPr>
            <w:r w:rsidRPr="00422CDD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22CDD">
              <w:rPr>
                <w:sz w:val="20"/>
              </w:rPr>
              <w:instrText xml:space="preserve"> FORMTEXT </w:instrText>
            </w:r>
            <w:r w:rsidRPr="00422CDD">
              <w:rPr>
                <w:sz w:val="20"/>
              </w:rPr>
            </w:r>
            <w:r w:rsidRPr="00422CDD">
              <w:rPr>
                <w:sz w:val="20"/>
              </w:rPr>
              <w:fldChar w:fldCharType="separate"/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sz w:val="20"/>
              </w:rPr>
              <w:fldChar w:fldCharType="end"/>
            </w:r>
          </w:p>
        </w:tc>
      </w:tr>
      <w:tr w:rsidR="00097294" w:rsidRPr="00A855BB" w14:paraId="7B297FD2" w14:textId="77777777" w:rsidTr="00097294">
        <w:trPr>
          <w:trHeight w:val="340"/>
        </w:trPr>
        <w:tc>
          <w:tcPr>
            <w:tcW w:w="2694" w:type="dxa"/>
            <w:tcBorders>
              <w:top w:val="single" w:sz="2" w:space="0" w:color="000000"/>
            </w:tcBorders>
            <w:vAlign w:val="center"/>
          </w:tcPr>
          <w:p w14:paraId="4A735ECB" w14:textId="77777777" w:rsidR="00097294" w:rsidRPr="00A855BB" w:rsidRDefault="00097294" w:rsidP="0009729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År då cisternen togs i bruk</w:t>
            </w:r>
          </w:p>
        </w:tc>
        <w:tc>
          <w:tcPr>
            <w:tcW w:w="1387" w:type="dxa"/>
            <w:tcBorders>
              <w:top w:val="single" w:sz="2" w:space="0" w:color="000000"/>
            </w:tcBorders>
            <w:vAlign w:val="center"/>
          </w:tcPr>
          <w:p w14:paraId="47086537" w14:textId="77777777" w:rsidR="00097294" w:rsidRDefault="00097294" w:rsidP="00097294">
            <w:pPr>
              <w:jc w:val="center"/>
            </w:pPr>
            <w:r w:rsidRPr="00422CDD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22CDD">
              <w:rPr>
                <w:sz w:val="20"/>
              </w:rPr>
              <w:instrText xml:space="preserve"> FORMTEXT </w:instrText>
            </w:r>
            <w:r w:rsidRPr="00422CDD">
              <w:rPr>
                <w:sz w:val="20"/>
              </w:rPr>
            </w:r>
            <w:r w:rsidRPr="00422CDD">
              <w:rPr>
                <w:sz w:val="20"/>
              </w:rPr>
              <w:fldChar w:fldCharType="separate"/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sz w:val="20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000000"/>
            </w:tcBorders>
            <w:vAlign w:val="center"/>
          </w:tcPr>
          <w:p w14:paraId="281FD629" w14:textId="77777777" w:rsidR="00097294" w:rsidRDefault="00097294" w:rsidP="00097294">
            <w:pPr>
              <w:jc w:val="center"/>
            </w:pPr>
            <w:r w:rsidRPr="00422CDD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22CDD">
              <w:rPr>
                <w:sz w:val="20"/>
              </w:rPr>
              <w:instrText xml:space="preserve"> FORMTEXT </w:instrText>
            </w:r>
            <w:r w:rsidRPr="00422CDD">
              <w:rPr>
                <w:sz w:val="20"/>
              </w:rPr>
            </w:r>
            <w:r w:rsidRPr="00422CDD">
              <w:rPr>
                <w:sz w:val="20"/>
              </w:rPr>
              <w:fldChar w:fldCharType="separate"/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sz w:val="20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</w:tcBorders>
            <w:vAlign w:val="center"/>
          </w:tcPr>
          <w:p w14:paraId="68679AF0" w14:textId="77777777" w:rsidR="00097294" w:rsidRDefault="00097294" w:rsidP="00097294">
            <w:pPr>
              <w:jc w:val="center"/>
            </w:pPr>
            <w:r w:rsidRPr="00422CDD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22CDD">
              <w:rPr>
                <w:sz w:val="20"/>
              </w:rPr>
              <w:instrText xml:space="preserve"> FORMTEXT </w:instrText>
            </w:r>
            <w:r w:rsidRPr="00422CDD">
              <w:rPr>
                <w:sz w:val="20"/>
              </w:rPr>
            </w:r>
            <w:r w:rsidRPr="00422CDD">
              <w:rPr>
                <w:sz w:val="20"/>
              </w:rPr>
              <w:fldChar w:fldCharType="separate"/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sz w:val="20"/>
              </w:rPr>
              <w:fldChar w:fldCharType="end"/>
            </w:r>
          </w:p>
        </w:tc>
        <w:tc>
          <w:tcPr>
            <w:tcW w:w="1387" w:type="dxa"/>
            <w:tcBorders>
              <w:top w:val="single" w:sz="2" w:space="0" w:color="000000"/>
            </w:tcBorders>
            <w:vAlign w:val="center"/>
          </w:tcPr>
          <w:p w14:paraId="69AFE44B" w14:textId="77777777" w:rsidR="00097294" w:rsidRDefault="00097294" w:rsidP="00097294">
            <w:pPr>
              <w:jc w:val="center"/>
            </w:pPr>
            <w:r w:rsidRPr="00422CDD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22CDD">
              <w:rPr>
                <w:sz w:val="20"/>
              </w:rPr>
              <w:instrText xml:space="preserve"> FORMTEXT </w:instrText>
            </w:r>
            <w:r w:rsidRPr="00422CDD">
              <w:rPr>
                <w:sz w:val="20"/>
              </w:rPr>
            </w:r>
            <w:r w:rsidRPr="00422CDD">
              <w:rPr>
                <w:sz w:val="20"/>
              </w:rPr>
              <w:fldChar w:fldCharType="separate"/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sz w:val="20"/>
              </w:rPr>
              <w:fldChar w:fldCharType="end"/>
            </w:r>
          </w:p>
        </w:tc>
        <w:tc>
          <w:tcPr>
            <w:tcW w:w="1388" w:type="dxa"/>
            <w:tcBorders>
              <w:top w:val="single" w:sz="2" w:space="0" w:color="000000"/>
            </w:tcBorders>
            <w:vAlign w:val="center"/>
          </w:tcPr>
          <w:p w14:paraId="1BD5FBCC" w14:textId="77777777" w:rsidR="00097294" w:rsidRDefault="00097294" w:rsidP="00097294">
            <w:pPr>
              <w:jc w:val="center"/>
            </w:pPr>
            <w:r w:rsidRPr="00422CDD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22CDD">
              <w:rPr>
                <w:sz w:val="20"/>
              </w:rPr>
              <w:instrText xml:space="preserve"> FORMTEXT </w:instrText>
            </w:r>
            <w:r w:rsidRPr="00422CDD">
              <w:rPr>
                <w:sz w:val="20"/>
              </w:rPr>
            </w:r>
            <w:r w:rsidRPr="00422CDD">
              <w:rPr>
                <w:sz w:val="20"/>
              </w:rPr>
              <w:fldChar w:fldCharType="separate"/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noProof/>
                <w:sz w:val="20"/>
              </w:rPr>
              <w:t> </w:t>
            </w:r>
            <w:r w:rsidRPr="00422CDD">
              <w:rPr>
                <w:sz w:val="20"/>
              </w:rPr>
              <w:fldChar w:fldCharType="end"/>
            </w:r>
          </w:p>
        </w:tc>
      </w:tr>
    </w:tbl>
    <w:p w14:paraId="02199CC5" w14:textId="77777777" w:rsidR="005E5E3F" w:rsidRPr="00A855BB" w:rsidRDefault="005E5E3F" w:rsidP="000225C2">
      <w:pPr>
        <w:rPr>
          <w:rFonts w:ascii="Arial" w:hAnsi="Arial" w:cs="Arial"/>
          <w:sz w:val="20"/>
          <w:szCs w:val="20"/>
          <w:lang w:val="fi-FI"/>
        </w:rPr>
      </w:pPr>
    </w:p>
    <w:p w14:paraId="2B9FE040" w14:textId="77777777" w:rsidR="000225C2" w:rsidRPr="00A855BB" w:rsidRDefault="002A799A" w:rsidP="000225C2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För delade bränslecisterner uppges uppgifterna för varje delcistern (produkten som lagras och volymen) i samma kolumn.</w:t>
      </w:r>
    </w:p>
    <w:p w14:paraId="2F6AB0F3" w14:textId="77777777" w:rsidR="00361A80" w:rsidRPr="005B3FCA" w:rsidRDefault="00361A80" w:rsidP="000225C2">
      <w:pPr>
        <w:rPr>
          <w:rFonts w:ascii="Arial" w:hAnsi="Arial" w:cs="Arial"/>
          <w:sz w:val="20"/>
          <w:szCs w:val="20"/>
        </w:rPr>
      </w:pPr>
    </w:p>
    <w:p w14:paraId="2B131F83" w14:textId="77777777" w:rsidR="002A799A" w:rsidRPr="005B3FCA" w:rsidRDefault="002A799A" w:rsidP="000225C2">
      <w:pPr>
        <w:rPr>
          <w:rFonts w:ascii="Arial" w:hAnsi="Arial" w:cs="Arial"/>
          <w:sz w:val="20"/>
          <w:szCs w:val="20"/>
        </w:rPr>
      </w:pPr>
    </w:p>
    <w:p w14:paraId="17ACB823" w14:textId="77777777" w:rsidR="000225C2" w:rsidRPr="00A855BB" w:rsidRDefault="000225C2" w:rsidP="004B427D">
      <w:pPr>
        <w:keepNext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Bränslerörsystemet</w:t>
      </w:r>
    </w:p>
    <w:p w14:paraId="5820DE7F" w14:textId="77777777" w:rsidR="00FE0651" w:rsidRPr="005B3FCA" w:rsidRDefault="00FE0651" w:rsidP="004B427D">
      <w:pPr>
        <w:keepNext/>
        <w:rPr>
          <w:rFonts w:ascii="Arial" w:hAnsi="Arial" w:cs="Arial"/>
          <w:color w:val="FF0000"/>
          <w:sz w:val="20"/>
          <w:szCs w:val="20"/>
          <w:u w:val="single"/>
        </w:rPr>
      </w:pPr>
    </w:p>
    <w:p w14:paraId="0004886E" w14:textId="5F48D662" w:rsidR="00FE0651" w:rsidRPr="00A855BB" w:rsidRDefault="00FC726D" w:rsidP="004B427D">
      <w:pPr>
        <w:keepNext/>
        <w:ind w:left="340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>Bränslerörsystemet</w:t>
      </w:r>
      <w:r>
        <w:rPr>
          <w:rFonts w:ascii="Arial" w:hAnsi="Arial"/>
          <w:b/>
          <w:bCs/>
          <w:sz w:val="20"/>
          <w:szCs w:val="20"/>
        </w:rPr>
        <w:t xml:space="preserve"> överensstämmer</w:t>
      </w:r>
      <w:r>
        <w:rPr>
          <w:rFonts w:ascii="Arial" w:hAnsi="Arial"/>
          <w:sz w:val="20"/>
          <w:szCs w:val="20"/>
        </w:rPr>
        <w:t xml:space="preserve"> med kraven i standardens SFS 3352 version </w:t>
      </w:r>
      <w:r w:rsidR="00A511BD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</w:rPr>
        <w:instrText xml:space="preserve"> FORMCHECKBOX </w:instrText>
      </w:r>
      <w:r w:rsidR="00A511BD" w:rsidRPr="00A855BB">
        <w:rPr>
          <w:rFonts w:ascii="Arial" w:hAnsi="Arial" w:cs="Arial"/>
          <w:sz w:val="20"/>
        </w:rPr>
      </w:r>
      <w:r w:rsidR="00A511BD" w:rsidRPr="00A855BB">
        <w:rPr>
          <w:rFonts w:ascii="Arial" w:hAnsi="Arial" w:cs="Arial"/>
          <w:sz w:val="20"/>
        </w:rPr>
        <w:fldChar w:fldCharType="separate"/>
      </w:r>
      <w:r w:rsidR="00A511BD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2004 </w:t>
      </w:r>
      <w:r w:rsidR="00A511BD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</w:rPr>
        <w:instrText xml:space="preserve"> FORMCHECKBOX </w:instrText>
      </w:r>
      <w:r w:rsidR="00A511BD" w:rsidRPr="00A855BB">
        <w:rPr>
          <w:rFonts w:ascii="Arial" w:hAnsi="Arial" w:cs="Arial"/>
          <w:sz w:val="20"/>
        </w:rPr>
      </w:r>
      <w:r w:rsidR="00A511BD" w:rsidRPr="00A855BB">
        <w:rPr>
          <w:rFonts w:ascii="Arial" w:hAnsi="Arial" w:cs="Arial"/>
          <w:sz w:val="20"/>
        </w:rPr>
        <w:fldChar w:fldCharType="separate"/>
      </w:r>
      <w:r w:rsidR="00A511BD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2010 </w:t>
      </w:r>
      <w:r w:rsidR="00A511BD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</w:rPr>
        <w:instrText xml:space="preserve"> FORMCHECKBOX </w:instrText>
      </w:r>
      <w:r w:rsidR="00A511BD" w:rsidRPr="00A855BB">
        <w:rPr>
          <w:rFonts w:ascii="Arial" w:hAnsi="Arial" w:cs="Arial"/>
          <w:sz w:val="20"/>
        </w:rPr>
      </w:r>
      <w:r w:rsidR="00A511BD" w:rsidRPr="00A855BB">
        <w:rPr>
          <w:rFonts w:ascii="Arial" w:hAnsi="Arial" w:cs="Arial"/>
          <w:sz w:val="20"/>
        </w:rPr>
        <w:fldChar w:fldCharType="separate"/>
      </w:r>
      <w:r w:rsidR="00A511BD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2014</w:t>
      </w:r>
      <w:r>
        <w:rPr>
          <w:rFonts w:ascii="Arial" w:hAnsi="Arial"/>
          <w:sz w:val="20"/>
          <w:szCs w:val="20"/>
        </w:rPr>
        <w:t xml:space="preserve"> </w:t>
      </w:r>
      <w:r w:rsidR="00687EFA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687EFA" w:rsidRPr="00687EFA">
        <w:rPr>
          <w:rFonts w:ascii="Arial" w:hAnsi="Arial" w:cs="Arial"/>
          <w:sz w:val="20"/>
        </w:rPr>
        <w:instrText xml:space="preserve"> FORMCHECKBOX </w:instrText>
      </w:r>
      <w:r w:rsidR="00687EFA" w:rsidRPr="00A855BB">
        <w:rPr>
          <w:rFonts w:ascii="Arial" w:hAnsi="Arial" w:cs="Arial"/>
          <w:sz w:val="20"/>
          <w:lang w:val="fi-FI"/>
        </w:rPr>
      </w:r>
      <w:r w:rsidR="00687EFA" w:rsidRPr="00A855BB">
        <w:rPr>
          <w:rFonts w:ascii="Arial" w:hAnsi="Arial" w:cs="Arial"/>
          <w:sz w:val="20"/>
          <w:lang w:val="fi-FI"/>
        </w:rPr>
        <w:fldChar w:fldCharType="separate"/>
      </w:r>
      <w:r w:rsidR="00687EFA" w:rsidRPr="00A855BB">
        <w:rPr>
          <w:rFonts w:ascii="Arial" w:hAnsi="Arial" w:cs="Arial"/>
          <w:sz w:val="20"/>
          <w:lang w:val="fi-FI"/>
        </w:rPr>
        <w:fldChar w:fldCharType="end"/>
      </w:r>
      <w:r w:rsidR="00687EFA" w:rsidRPr="00687EFA">
        <w:rPr>
          <w:rFonts w:ascii="Arial" w:hAnsi="Arial" w:cs="Arial"/>
          <w:sz w:val="20"/>
        </w:rPr>
        <w:t xml:space="preserve"> 2026 </w:t>
      </w:r>
      <w:r>
        <w:rPr>
          <w:rFonts w:ascii="Arial" w:hAnsi="Arial"/>
          <w:sz w:val="20"/>
          <w:szCs w:val="20"/>
        </w:rPr>
        <w:sym w:font="Wingdings" w:char="F0E0"/>
      </w:r>
      <w:r>
        <w:rPr>
          <w:rFonts w:ascii="Arial" w:hAnsi="Arial"/>
          <w:sz w:val="20"/>
          <w:szCs w:val="20"/>
        </w:rPr>
        <w:t xml:space="preserve"> gå till punkt Distributionsanordningar</w:t>
      </w:r>
    </w:p>
    <w:p w14:paraId="48F292B7" w14:textId="77777777" w:rsidR="00FE0651" w:rsidRPr="00A855BB" w:rsidRDefault="00FC726D" w:rsidP="004B427D">
      <w:pPr>
        <w:keepNext/>
        <w:ind w:left="340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Bränslerörsystemet </w:t>
      </w:r>
      <w:r>
        <w:rPr>
          <w:rFonts w:ascii="Arial" w:hAnsi="Arial"/>
          <w:b/>
          <w:bCs/>
          <w:sz w:val="20"/>
          <w:szCs w:val="20"/>
        </w:rPr>
        <w:t>avviker väsentligt</w:t>
      </w:r>
      <w:r>
        <w:rPr>
          <w:rFonts w:ascii="Arial" w:hAnsi="Arial"/>
          <w:sz w:val="20"/>
          <w:szCs w:val="20"/>
        </w:rPr>
        <w:t xml:space="preserve"> från kraven i standarden SFS 3352 </w:t>
      </w:r>
      <w:r>
        <w:rPr>
          <w:rFonts w:ascii="Arial" w:hAnsi="Arial"/>
          <w:sz w:val="20"/>
          <w:szCs w:val="20"/>
        </w:rPr>
        <w:sym w:font="Wingdings" w:char="F0E0"/>
      </w:r>
      <w:r>
        <w:rPr>
          <w:rFonts w:ascii="Arial" w:hAnsi="Arial"/>
          <w:sz w:val="20"/>
          <w:szCs w:val="20"/>
        </w:rPr>
        <w:t xml:space="preserve"> fyll också i punkterna nedan</w:t>
      </w:r>
    </w:p>
    <w:p w14:paraId="1CF35D83" w14:textId="77777777" w:rsidR="000225C2" w:rsidRPr="00A855BB" w:rsidRDefault="00820DDB" w:rsidP="004B427D">
      <w:pPr>
        <w:keepNext/>
        <w:numPr>
          <w:ilvl w:val="0"/>
          <w:numId w:val="8"/>
        </w:numPr>
        <w:ind w:left="851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Uppgifter över att bränslerörsystemet inte släpper igenom kolväte eller andra beståndsdelar i bränslet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3F572290" w14:textId="77777777" w:rsidR="00820DDB" w:rsidRPr="00A855BB" w:rsidRDefault="00820DDB" w:rsidP="004B427D">
      <w:pPr>
        <w:keepNext/>
        <w:numPr>
          <w:ilvl w:val="0"/>
          <w:numId w:val="8"/>
        </w:numPr>
        <w:ind w:left="851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Uppgifter om korrosionsskydd av bränslerörsystemet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0CD5BC17" w14:textId="77777777" w:rsidR="00820DDB" w:rsidRPr="00A855BB" w:rsidRDefault="00820DDB" w:rsidP="004B427D">
      <w:pPr>
        <w:keepNext/>
        <w:numPr>
          <w:ilvl w:val="0"/>
          <w:numId w:val="44"/>
        </w:numPr>
        <w:ind w:left="851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Uppgifter om installation och skydd av bränslerörsystemet så att det tål mekanisk och kemisk påfrestning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7E9D86A8" w14:textId="77777777" w:rsidR="007C0E28" w:rsidRPr="005B3FCA" w:rsidRDefault="007C0E28" w:rsidP="007C0E28">
      <w:pPr>
        <w:rPr>
          <w:rFonts w:ascii="Arial" w:hAnsi="Arial" w:cs="Arial"/>
          <w:sz w:val="20"/>
          <w:szCs w:val="20"/>
        </w:rPr>
      </w:pPr>
    </w:p>
    <w:p w14:paraId="7C43E618" w14:textId="77777777" w:rsidR="001F2942" w:rsidRPr="005B3FCA" w:rsidRDefault="001F2942" w:rsidP="000225C2">
      <w:pPr>
        <w:rPr>
          <w:rFonts w:ascii="Arial" w:hAnsi="Arial" w:cs="Arial"/>
          <w:b/>
          <w:sz w:val="20"/>
          <w:szCs w:val="20"/>
        </w:rPr>
      </w:pPr>
    </w:p>
    <w:p w14:paraId="53DF2BB7" w14:textId="77777777" w:rsidR="00205360" w:rsidRPr="00A855BB" w:rsidRDefault="00D12948" w:rsidP="00373793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Distributionsanordningar</w:t>
      </w:r>
    </w:p>
    <w:p w14:paraId="339CF535" w14:textId="77777777" w:rsidR="003172B5" w:rsidRPr="005B3FCA" w:rsidRDefault="003172B5" w:rsidP="00373793">
      <w:pPr>
        <w:keepNext/>
        <w:rPr>
          <w:rFonts w:ascii="Arial" w:hAnsi="Arial" w:cs="Arial"/>
          <w:b/>
          <w:sz w:val="20"/>
          <w:szCs w:val="20"/>
        </w:rPr>
      </w:pPr>
    </w:p>
    <w:p w14:paraId="2777B10C" w14:textId="33FF6D9D" w:rsidR="008E35BF" w:rsidRPr="00687EFA" w:rsidRDefault="00027B10" w:rsidP="00687EFA">
      <w:pPr>
        <w:keepNext/>
        <w:ind w:left="340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Distributionsanordningarna </w:t>
      </w:r>
      <w:r>
        <w:rPr>
          <w:rFonts w:ascii="Arial" w:hAnsi="Arial"/>
          <w:b/>
          <w:bCs/>
          <w:sz w:val="20"/>
          <w:szCs w:val="20"/>
        </w:rPr>
        <w:t>överensstämmer</w:t>
      </w:r>
      <w:r>
        <w:rPr>
          <w:rFonts w:ascii="Arial" w:hAnsi="Arial"/>
          <w:sz w:val="20"/>
          <w:szCs w:val="20"/>
        </w:rPr>
        <w:t xml:space="preserve"> med standardens SFS 3352 version </w:t>
      </w:r>
      <w:r w:rsidR="00A511BD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</w:rPr>
        <w:instrText xml:space="preserve"> FORMCHECKBOX </w:instrText>
      </w:r>
      <w:r w:rsidR="00A511BD" w:rsidRPr="00A855BB">
        <w:rPr>
          <w:rFonts w:ascii="Arial" w:hAnsi="Arial" w:cs="Arial"/>
          <w:sz w:val="20"/>
        </w:rPr>
      </w:r>
      <w:r w:rsidR="00A511BD" w:rsidRPr="00A855BB">
        <w:rPr>
          <w:rFonts w:ascii="Arial" w:hAnsi="Arial" w:cs="Arial"/>
          <w:sz w:val="20"/>
        </w:rPr>
        <w:fldChar w:fldCharType="separate"/>
      </w:r>
      <w:r w:rsidR="00A511BD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2004 </w:t>
      </w:r>
      <w:r w:rsidR="00A511BD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</w:rPr>
        <w:instrText xml:space="preserve"> FORMCHECKBOX </w:instrText>
      </w:r>
      <w:r w:rsidR="00A511BD" w:rsidRPr="00A855BB">
        <w:rPr>
          <w:rFonts w:ascii="Arial" w:hAnsi="Arial" w:cs="Arial"/>
          <w:sz w:val="20"/>
        </w:rPr>
      </w:r>
      <w:r w:rsidR="00A511BD" w:rsidRPr="00A855BB">
        <w:rPr>
          <w:rFonts w:ascii="Arial" w:hAnsi="Arial" w:cs="Arial"/>
          <w:sz w:val="20"/>
        </w:rPr>
        <w:fldChar w:fldCharType="separate"/>
      </w:r>
      <w:r w:rsidR="00A511BD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2010 </w:t>
      </w:r>
      <w:r w:rsidR="00A511BD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</w:rPr>
        <w:instrText xml:space="preserve"> FORMCHECKBOX </w:instrText>
      </w:r>
      <w:r w:rsidR="00A511BD" w:rsidRPr="00A855BB">
        <w:rPr>
          <w:rFonts w:ascii="Arial" w:hAnsi="Arial" w:cs="Arial"/>
          <w:sz w:val="20"/>
        </w:rPr>
      </w:r>
      <w:r w:rsidR="00A511BD" w:rsidRPr="00A855BB">
        <w:rPr>
          <w:rFonts w:ascii="Arial" w:hAnsi="Arial" w:cs="Arial"/>
          <w:sz w:val="20"/>
        </w:rPr>
        <w:fldChar w:fldCharType="separate"/>
      </w:r>
      <w:r w:rsidR="00A511BD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2014</w:t>
      </w:r>
      <w:r w:rsidR="00687EFA">
        <w:rPr>
          <w:rFonts w:ascii="Arial" w:hAnsi="Arial"/>
          <w:sz w:val="20"/>
        </w:rPr>
        <w:t xml:space="preserve"> </w:t>
      </w:r>
      <w:r w:rsidR="00687EFA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687EFA" w:rsidRPr="00687EFA">
        <w:rPr>
          <w:rFonts w:ascii="Arial" w:hAnsi="Arial" w:cs="Arial"/>
          <w:sz w:val="20"/>
        </w:rPr>
        <w:instrText xml:space="preserve"> FORMCHECKBOX </w:instrText>
      </w:r>
      <w:r w:rsidR="00687EFA" w:rsidRPr="00A855BB">
        <w:rPr>
          <w:rFonts w:ascii="Arial" w:hAnsi="Arial" w:cs="Arial"/>
          <w:sz w:val="20"/>
          <w:lang w:val="fi-FI"/>
        </w:rPr>
      </w:r>
      <w:r w:rsidR="00687EFA" w:rsidRPr="00A855BB">
        <w:rPr>
          <w:rFonts w:ascii="Arial" w:hAnsi="Arial" w:cs="Arial"/>
          <w:sz w:val="20"/>
          <w:lang w:val="fi-FI"/>
        </w:rPr>
        <w:fldChar w:fldCharType="separate"/>
      </w:r>
      <w:r w:rsidR="00687EFA" w:rsidRPr="00A855BB">
        <w:rPr>
          <w:rFonts w:ascii="Arial" w:hAnsi="Arial" w:cs="Arial"/>
          <w:sz w:val="20"/>
          <w:lang w:val="fi-FI"/>
        </w:rPr>
        <w:fldChar w:fldCharType="end"/>
      </w:r>
      <w:r w:rsidR="00687EFA" w:rsidRPr="00687EFA">
        <w:rPr>
          <w:rFonts w:ascii="Arial" w:hAnsi="Arial" w:cs="Arial"/>
          <w:sz w:val="20"/>
        </w:rPr>
        <w:t xml:space="preserve"> 2026</w:t>
      </w:r>
    </w:p>
    <w:p w14:paraId="35CFD514" w14:textId="77777777" w:rsidR="008E35BF" w:rsidRPr="00A855BB" w:rsidRDefault="00027B10" w:rsidP="00373793">
      <w:pPr>
        <w:keepNext/>
        <w:ind w:left="340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Distributionsanordningarna </w:t>
      </w:r>
      <w:r>
        <w:rPr>
          <w:rFonts w:ascii="Arial" w:hAnsi="Arial"/>
          <w:b/>
          <w:bCs/>
          <w:sz w:val="20"/>
          <w:szCs w:val="20"/>
        </w:rPr>
        <w:t>avviker väsentligt</w:t>
      </w:r>
      <w:r>
        <w:rPr>
          <w:rFonts w:ascii="Arial" w:hAnsi="Arial"/>
          <w:sz w:val="20"/>
          <w:szCs w:val="20"/>
        </w:rPr>
        <w:t xml:space="preserve"> från kraven i standarden SFS 3352 </w:t>
      </w:r>
      <w:r>
        <w:rPr>
          <w:rFonts w:ascii="Arial" w:hAnsi="Arial"/>
          <w:sz w:val="20"/>
          <w:szCs w:val="20"/>
        </w:rPr>
        <w:sym w:font="Wingdings" w:char="F0E0"/>
      </w:r>
      <w:r>
        <w:rPr>
          <w:rFonts w:ascii="Arial" w:hAnsi="Arial"/>
          <w:sz w:val="20"/>
          <w:szCs w:val="20"/>
        </w:rPr>
        <w:t xml:space="preserve"> uppgifter om till vilka delar konstruktionen väsentligt avviker från kraven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012E3131" w14:textId="77777777" w:rsidR="00D53EAD" w:rsidRPr="005B3FCA" w:rsidRDefault="00D53EAD" w:rsidP="000225C2">
      <w:pPr>
        <w:rPr>
          <w:rFonts w:ascii="Arial" w:hAnsi="Arial" w:cs="Arial"/>
          <w:b/>
          <w:sz w:val="20"/>
          <w:szCs w:val="20"/>
        </w:rPr>
      </w:pPr>
    </w:p>
    <w:p w14:paraId="6421DEDE" w14:textId="77777777" w:rsidR="00BA5E96" w:rsidRPr="005B3FCA" w:rsidRDefault="00BA5E96" w:rsidP="000225C2">
      <w:pPr>
        <w:rPr>
          <w:rFonts w:ascii="Arial" w:hAnsi="Arial" w:cs="Arial"/>
          <w:b/>
          <w:sz w:val="20"/>
          <w:szCs w:val="20"/>
        </w:rPr>
      </w:pPr>
    </w:p>
    <w:p w14:paraId="026FE217" w14:textId="77777777" w:rsidR="00567A35" w:rsidRPr="00A855BB" w:rsidRDefault="00BB4EBA" w:rsidP="000225C2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Bränslecisternernas påfyllningsplats</w:t>
      </w:r>
    </w:p>
    <w:p w14:paraId="19413977" w14:textId="77777777" w:rsidR="000B4FEE" w:rsidRPr="005B3FCA" w:rsidRDefault="000B4FEE" w:rsidP="000B4FEE">
      <w:pPr>
        <w:rPr>
          <w:rFonts w:ascii="Arial" w:hAnsi="Arial" w:cs="Arial"/>
          <w:sz w:val="20"/>
          <w:szCs w:val="20"/>
        </w:rPr>
      </w:pPr>
    </w:p>
    <w:p w14:paraId="76464B0B" w14:textId="77777777" w:rsidR="000B4FEE" w:rsidRPr="00A855BB" w:rsidRDefault="00884CDD" w:rsidP="000B4FEE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Sättet för anläggande av skyddskonstruktioner anges i bilaga D.</w:t>
      </w:r>
    </w:p>
    <w:p w14:paraId="01B9DA6A" w14:textId="77777777" w:rsidR="00567A35" w:rsidRPr="005B3FCA" w:rsidRDefault="00567A35" w:rsidP="00567A35">
      <w:pPr>
        <w:rPr>
          <w:rFonts w:ascii="Arial" w:hAnsi="Arial" w:cs="Arial"/>
          <w:sz w:val="20"/>
          <w:szCs w:val="20"/>
        </w:rPr>
      </w:pPr>
    </w:p>
    <w:p w14:paraId="51FCB9E5" w14:textId="791A8E23" w:rsidR="00567A35" w:rsidRPr="00687EFA" w:rsidRDefault="00027B10" w:rsidP="006B1F93">
      <w:pPr>
        <w:ind w:left="340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lastRenderedPageBreak/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Bränslecisternernas påfyllningsplats </w:t>
      </w:r>
      <w:r>
        <w:rPr>
          <w:rFonts w:ascii="Arial" w:hAnsi="Arial"/>
          <w:b/>
          <w:bCs/>
          <w:sz w:val="20"/>
          <w:szCs w:val="20"/>
        </w:rPr>
        <w:t>överensstämmer</w:t>
      </w:r>
      <w:r>
        <w:rPr>
          <w:rFonts w:ascii="Arial" w:hAnsi="Arial"/>
          <w:sz w:val="20"/>
          <w:szCs w:val="20"/>
        </w:rPr>
        <w:t xml:space="preserve"> med kraven i standardens SFS 3352 version </w:t>
      </w:r>
      <w:r w:rsidR="00A511BD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</w:rPr>
        <w:instrText xml:space="preserve"> FORMCHECKBOX </w:instrText>
      </w:r>
      <w:r w:rsidR="00A511BD" w:rsidRPr="00A855BB">
        <w:rPr>
          <w:rFonts w:ascii="Arial" w:hAnsi="Arial" w:cs="Arial"/>
          <w:sz w:val="20"/>
        </w:rPr>
      </w:r>
      <w:r w:rsidR="00A511BD" w:rsidRPr="00A855BB">
        <w:rPr>
          <w:rFonts w:ascii="Arial" w:hAnsi="Arial" w:cs="Arial"/>
          <w:sz w:val="20"/>
        </w:rPr>
        <w:fldChar w:fldCharType="separate"/>
      </w:r>
      <w:r w:rsidR="00A511BD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2004 </w:t>
      </w:r>
      <w:r w:rsidR="00A511BD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</w:rPr>
        <w:instrText xml:space="preserve"> FORMCHECKBOX </w:instrText>
      </w:r>
      <w:r w:rsidR="00A511BD" w:rsidRPr="00A855BB">
        <w:rPr>
          <w:rFonts w:ascii="Arial" w:hAnsi="Arial" w:cs="Arial"/>
          <w:sz w:val="20"/>
        </w:rPr>
      </w:r>
      <w:r w:rsidR="00A511BD" w:rsidRPr="00A855BB">
        <w:rPr>
          <w:rFonts w:ascii="Arial" w:hAnsi="Arial" w:cs="Arial"/>
          <w:sz w:val="20"/>
        </w:rPr>
        <w:fldChar w:fldCharType="separate"/>
      </w:r>
      <w:r w:rsidR="00A511BD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2010 </w:t>
      </w:r>
      <w:r w:rsidR="00A511BD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</w:rPr>
        <w:instrText xml:space="preserve"> FORMCHECKBOX </w:instrText>
      </w:r>
      <w:r w:rsidR="00A511BD" w:rsidRPr="00A855BB">
        <w:rPr>
          <w:rFonts w:ascii="Arial" w:hAnsi="Arial" w:cs="Arial"/>
          <w:sz w:val="20"/>
        </w:rPr>
      </w:r>
      <w:r w:rsidR="00A511BD" w:rsidRPr="00A855BB">
        <w:rPr>
          <w:rFonts w:ascii="Arial" w:hAnsi="Arial" w:cs="Arial"/>
          <w:sz w:val="20"/>
        </w:rPr>
        <w:fldChar w:fldCharType="separate"/>
      </w:r>
      <w:r w:rsidR="00A511BD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2014</w:t>
      </w:r>
      <w:r w:rsidR="00687EFA">
        <w:rPr>
          <w:rFonts w:ascii="Arial" w:hAnsi="Arial"/>
          <w:sz w:val="20"/>
        </w:rPr>
        <w:t xml:space="preserve"> </w:t>
      </w:r>
      <w:r w:rsidR="00687EFA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687EFA" w:rsidRPr="00687EFA">
        <w:rPr>
          <w:rFonts w:ascii="Arial" w:hAnsi="Arial" w:cs="Arial"/>
          <w:sz w:val="20"/>
        </w:rPr>
        <w:instrText xml:space="preserve"> FORMCHECKBOX </w:instrText>
      </w:r>
      <w:r w:rsidR="00687EFA" w:rsidRPr="00A855BB">
        <w:rPr>
          <w:rFonts w:ascii="Arial" w:hAnsi="Arial" w:cs="Arial"/>
          <w:sz w:val="20"/>
          <w:lang w:val="fi-FI"/>
        </w:rPr>
      </w:r>
      <w:r w:rsidR="00687EFA" w:rsidRPr="00A855BB">
        <w:rPr>
          <w:rFonts w:ascii="Arial" w:hAnsi="Arial" w:cs="Arial"/>
          <w:sz w:val="20"/>
          <w:lang w:val="fi-FI"/>
        </w:rPr>
        <w:fldChar w:fldCharType="separate"/>
      </w:r>
      <w:r w:rsidR="00687EFA" w:rsidRPr="00A855BB">
        <w:rPr>
          <w:rFonts w:ascii="Arial" w:hAnsi="Arial" w:cs="Arial"/>
          <w:sz w:val="20"/>
          <w:lang w:val="fi-FI"/>
        </w:rPr>
        <w:fldChar w:fldCharType="end"/>
      </w:r>
      <w:r w:rsidR="00687EFA" w:rsidRPr="00687EFA">
        <w:rPr>
          <w:rFonts w:ascii="Arial" w:hAnsi="Arial" w:cs="Arial"/>
          <w:sz w:val="20"/>
        </w:rPr>
        <w:t xml:space="preserve"> 2026</w:t>
      </w:r>
    </w:p>
    <w:p w14:paraId="67747888" w14:textId="77777777" w:rsidR="00567A35" w:rsidRPr="00A855BB" w:rsidRDefault="00027B10" w:rsidP="00027B10">
      <w:pPr>
        <w:ind w:left="340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Bränslecisternernas påfyllningsplats avviker väsentligt från kraven i standarden SFS 3352 </w:t>
      </w:r>
      <w:r>
        <w:rPr>
          <w:rFonts w:ascii="Arial" w:hAnsi="Arial"/>
          <w:sz w:val="20"/>
          <w:szCs w:val="20"/>
        </w:rPr>
        <w:sym w:font="Wingdings" w:char="F0E0"/>
      </w:r>
      <w:r>
        <w:rPr>
          <w:rFonts w:ascii="Arial" w:hAnsi="Arial"/>
          <w:sz w:val="20"/>
          <w:szCs w:val="20"/>
        </w:rPr>
        <w:t xml:space="preserve"> uppgifter om till vilka delar påfyllningsplatsen väsentligt avviker från kraven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7A40F14A" w14:textId="77777777" w:rsidR="00567A35" w:rsidRPr="005B3FCA" w:rsidRDefault="00567A35" w:rsidP="000225C2">
      <w:pPr>
        <w:rPr>
          <w:rFonts w:ascii="Arial" w:hAnsi="Arial" w:cs="Arial"/>
          <w:b/>
          <w:sz w:val="20"/>
          <w:szCs w:val="20"/>
        </w:rPr>
      </w:pPr>
    </w:p>
    <w:p w14:paraId="287595B3" w14:textId="77777777" w:rsidR="00B94BC6" w:rsidRPr="005B3FCA" w:rsidRDefault="00B94BC6" w:rsidP="000225C2">
      <w:pPr>
        <w:rPr>
          <w:rFonts w:ascii="Arial" w:hAnsi="Arial" w:cs="Arial"/>
          <w:b/>
          <w:sz w:val="20"/>
          <w:szCs w:val="20"/>
        </w:rPr>
      </w:pPr>
    </w:p>
    <w:p w14:paraId="41FCCA92" w14:textId="77777777" w:rsidR="000225C2" w:rsidRPr="00A855BB" w:rsidRDefault="00567A35" w:rsidP="000B4FEE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Distributionsområdet </w:t>
      </w:r>
    </w:p>
    <w:p w14:paraId="19F41503" w14:textId="77777777" w:rsidR="000B4FEE" w:rsidRPr="005B3FCA" w:rsidRDefault="000B4FEE" w:rsidP="000B4FEE">
      <w:pPr>
        <w:keepNext/>
        <w:rPr>
          <w:rFonts w:ascii="Arial" w:hAnsi="Arial" w:cs="Arial"/>
          <w:sz w:val="20"/>
          <w:szCs w:val="20"/>
        </w:rPr>
      </w:pPr>
    </w:p>
    <w:p w14:paraId="43D6E2FD" w14:textId="77777777" w:rsidR="000B4FEE" w:rsidRPr="00A855BB" w:rsidRDefault="00884CDD" w:rsidP="000B4FEE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Sättet för anläggande av skyddskonstruktioner för distributionsområdet anges i bilaga D.</w:t>
      </w:r>
    </w:p>
    <w:p w14:paraId="25CEE804" w14:textId="77777777" w:rsidR="003172B5" w:rsidRPr="005B3FCA" w:rsidRDefault="003172B5" w:rsidP="000B4FEE">
      <w:pPr>
        <w:keepNext/>
        <w:ind w:firstLine="927"/>
        <w:rPr>
          <w:rFonts w:ascii="Arial" w:hAnsi="Arial" w:cs="Arial"/>
          <w:sz w:val="20"/>
          <w:szCs w:val="20"/>
        </w:rPr>
      </w:pPr>
    </w:p>
    <w:p w14:paraId="0DA7AEB5" w14:textId="09D5A820" w:rsidR="003172B5" w:rsidRPr="00687EFA" w:rsidRDefault="00027B10" w:rsidP="00687EFA">
      <w:pPr>
        <w:keepNext/>
        <w:ind w:left="340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Distributionsområdet </w:t>
      </w:r>
      <w:r>
        <w:rPr>
          <w:rFonts w:ascii="Arial" w:hAnsi="Arial"/>
          <w:b/>
          <w:bCs/>
          <w:sz w:val="20"/>
          <w:szCs w:val="20"/>
        </w:rPr>
        <w:t>överensstämmer</w:t>
      </w:r>
      <w:r>
        <w:rPr>
          <w:rFonts w:ascii="Arial" w:hAnsi="Arial"/>
          <w:sz w:val="20"/>
          <w:szCs w:val="20"/>
        </w:rPr>
        <w:t xml:space="preserve"> med kraven i standardens SFS 3352 version </w:t>
      </w:r>
      <w:r w:rsidR="00A511BD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</w:rPr>
        <w:instrText xml:space="preserve"> FORMCHECKBOX </w:instrText>
      </w:r>
      <w:r w:rsidR="00A511BD" w:rsidRPr="00A855BB">
        <w:rPr>
          <w:rFonts w:ascii="Arial" w:hAnsi="Arial" w:cs="Arial"/>
          <w:sz w:val="20"/>
        </w:rPr>
      </w:r>
      <w:r w:rsidR="00A511BD" w:rsidRPr="00A855BB">
        <w:rPr>
          <w:rFonts w:ascii="Arial" w:hAnsi="Arial" w:cs="Arial"/>
          <w:sz w:val="20"/>
        </w:rPr>
        <w:fldChar w:fldCharType="separate"/>
      </w:r>
      <w:r w:rsidR="00A511BD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2004 </w:t>
      </w:r>
      <w:r w:rsidR="00A511BD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</w:rPr>
        <w:instrText xml:space="preserve"> FORMCHECKBOX </w:instrText>
      </w:r>
      <w:r w:rsidR="00A511BD" w:rsidRPr="00A855BB">
        <w:rPr>
          <w:rFonts w:ascii="Arial" w:hAnsi="Arial" w:cs="Arial"/>
          <w:sz w:val="20"/>
        </w:rPr>
      </w:r>
      <w:r w:rsidR="00A511BD" w:rsidRPr="00A855BB">
        <w:rPr>
          <w:rFonts w:ascii="Arial" w:hAnsi="Arial" w:cs="Arial"/>
          <w:sz w:val="20"/>
        </w:rPr>
        <w:fldChar w:fldCharType="separate"/>
      </w:r>
      <w:r w:rsidR="00A511BD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2010 </w:t>
      </w:r>
      <w:r w:rsidR="00A511BD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</w:rPr>
        <w:instrText xml:space="preserve"> FORMCHECKBOX </w:instrText>
      </w:r>
      <w:r w:rsidR="00A511BD" w:rsidRPr="00A855BB">
        <w:rPr>
          <w:rFonts w:ascii="Arial" w:hAnsi="Arial" w:cs="Arial"/>
          <w:sz w:val="20"/>
        </w:rPr>
      </w:r>
      <w:r w:rsidR="00A511BD" w:rsidRPr="00A855BB">
        <w:rPr>
          <w:rFonts w:ascii="Arial" w:hAnsi="Arial" w:cs="Arial"/>
          <w:sz w:val="20"/>
        </w:rPr>
        <w:fldChar w:fldCharType="separate"/>
      </w:r>
      <w:r w:rsidR="00A511BD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2014</w:t>
      </w:r>
      <w:r w:rsidR="00687EFA">
        <w:rPr>
          <w:rFonts w:ascii="Arial" w:hAnsi="Arial"/>
          <w:sz w:val="20"/>
        </w:rPr>
        <w:t xml:space="preserve"> </w:t>
      </w:r>
      <w:r w:rsidR="00687EFA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687EFA" w:rsidRPr="00687EFA">
        <w:rPr>
          <w:rFonts w:ascii="Arial" w:hAnsi="Arial" w:cs="Arial"/>
          <w:sz w:val="20"/>
        </w:rPr>
        <w:instrText xml:space="preserve"> FORMCHECKBOX </w:instrText>
      </w:r>
      <w:r w:rsidR="00687EFA" w:rsidRPr="00A855BB">
        <w:rPr>
          <w:rFonts w:ascii="Arial" w:hAnsi="Arial" w:cs="Arial"/>
          <w:sz w:val="20"/>
          <w:lang w:val="fi-FI"/>
        </w:rPr>
      </w:r>
      <w:r w:rsidR="00687EFA" w:rsidRPr="00A855BB">
        <w:rPr>
          <w:rFonts w:ascii="Arial" w:hAnsi="Arial" w:cs="Arial"/>
          <w:sz w:val="20"/>
          <w:lang w:val="fi-FI"/>
        </w:rPr>
        <w:fldChar w:fldCharType="separate"/>
      </w:r>
      <w:r w:rsidR="00687EFA" w:rsidRPr="00A855BB">
        <w:rPr>
          <w:rFonts w:ascii="Arial" w:hAnsi="Arial" w:cs="Arial"/>
          <w:sz w:val="20"/>
          <w:lang w:val="fi-FI"/>
        </w:rPr>
        <w:fldChar w:fldCharType="end"/>
      </w:r>
      <w:r w:rsidR="00687EFA" w:rsidRPr="00687EFA">
        <w:rPr>
          <w:rFonts w:ascii="Arial" w:hAnsi="Arial" w:cs="Arial"/>
          <w:sz w:val="20"/>
        </w:rPr>
        <w:t xml:space="preserve"> 2026</w:t>
      </w:r>
    </w:p>
    <w:p w14:paraId="74E613A4" w14:textId="77777777" w:rsidR="003172B5" w:rsidRPr="00A855BB" w:rsidRDefault="00027B10" w:rsidP="00027B10">
      <w:pPr>
        <w:keepNext/>
        <w:ind w:left="340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Distributionsområdet </w:t>
      </w:r>
      <w:r>
        <w:rPr>
          <w:rFonts w:ascii="Arial" w:hAnsi="Arial"/>
          <w:b/>
          <w:bCs/>
          <w:sz w:val="20"/>
          <w:szCs w:val="20"/>
        </w:rPr>
        <w:t>avviker väsentligt</w:t>
      </w:r>
      <w:r>
        <w:rPr>
          <w:rFonts w:ascii="Arial" w:hAnsi="Arial"/>
          <w:sz w:val="20"/>
          <w:szCs w:val="20"/>
        </w:rPr>
        <w:t xml:space="preserve"> från kraven i standarden SFS 3352 </w:t>
      </w:r>
      <w:r>
        <w:rPr>
          <w:rFonts w:ascii="Arial" w:hAnsi="Arial"/>
          <w:sz w:val="20"/>
          <w:szCs w:val="20"/>
        </w:rPr>
        <w:sym w:font="Wingdings" w:char="F0E0"/>
      </w:r>
      <w:r>
        <w:rPr>
          <w:rFonts w:ascii="Arial" w:hAnsi="Arial"/>
          <w:sz w:val="20"/>
          <w:szCs w:val="20"/>
        </w:rPr>
        <w:t xml:space="preserve"> uppgifter om till vilka delar konstruktionen väsentligt avviker från kraven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398C7C21" w14:textId="77777777" w:rsidR="000225C2" w:rsidRPr="005B3FCA" w:rsidRDefault="000225C2" w:rsidP="000225C2">
      <w:pPr>
        <w:rPr>
          <w:rFonts w:ascii="Arial" w:hAnsi="Arial" w:cs="Arial"/>
          <w:sz w:val="20"/>
          <w:szCs w:val="20"/>
        </w:rPr>
      </w:pPr>
    </w:p>
    <w:p w14:paraId="5D82DA13" w14:textId="77777777" w:rsidR="003906B4" w:rsidRPr="005B3FCA" w:rsidRDefault="003906B4" w:rsidP="000225C2">
      <w:pPr>
        <w:rPr>
          <w:rFonts w:ascii="Arial" w:hAnsi="Arial" w:cs="Arial"/>
          <w:sz w:val="20"/>
          <w:szCs w:val="20"/>
        </w:rPr>
      </w:pPr>
    </w:p>
    <w:p w14:paraId="7FF4EDCE" w14:textId="77777777" w:rsidR="008C6DBE" w:rsidRPr="00A855BB" w:rsidRDefault="000225C2" w:rsidP="008C6DBE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Avloppssystemet</w:t>
      </w:r>
    </w:p>
    <w:p w14:paraId="7253EF0B" w14:textId="77777777" w:rsidR="00884CDD" w:rsidRPr="005B3FCA" w:rsidRDefault="00884CDD" w:rsidP="00884CDD">
      <w:pPr>
        <w:rPr>
          <w:rFonts w:ascii="Arial" w:hAnsi="Arial" w:cs="Arial"/>
          <w:sz w:val="20"/>
          <w:szCs w:val="20"/>
        </w:rPr>
      </w:pPr>
    </w:p>
    <w:p w14:paraId="190678E7" w14:textId="77777777" w:rsidR="00884CDD" w:rsidRPr="00A855BB" w:rsidRDefault="00884CDD" w:rsidP="00884CDD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En planritning över avloppssystemet fogas till blanketten som bilaga E.</w:t>
      </w:r>
    </w:p>
    <w:p w14:paraId="2858EBCB" w14:textId="77777777" w:rsidR="006F2A51" w:rsidRPr="005B3FCA" w:rsidRDefault="006F2A51" w:rsidP="006F2A51">
      <w:pPr>
        <w:rPr>
          <w:rFonts w:ascii="Arial" w:hAnsi="Arial" w:cs="Arial"/>
          <w:sz w:val="20"/>
          <w:szCs w:val="20"/>
        </w:rPr>
      </w:pPr>
    </w:p>
    <w:p w14:paraId="765A9539" w14:textId="75E66C76" w:rsidR="006F2A51" w:rsidRPr="00A855BB" w:rsidRDefault="00027B10" w:rsidP="006B1F93">
      <w:pPr>
        <w:ind w:left="340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>Avloppssystemet</w:t>
      </w:r>
      <w:r>
        <w:rPr>
          <w:rFonts w:ascii="Arial" w:hAnsi="Arial"/>
          <w:b/>
          <w:bCs/>
          <w:sz w:val="20"/>
          <w:szCs w:val="20"/>
        </w:rPr>
        <w:t xml:space="preserve"> överensstämmer</w:t>
      </w:r>
      <w:r>
        <w:rPr>
          <w:rFonts w:ascii="Arial" w:hAnsi="Arial"/>
          <w:sz w:val="20"/>
          <w:szCs w:val="20"/>
        </w:rPr>
        <w:t xml:space="preserve"> med kraven i standarden SFS 3352 version </w:t>
      </w:r>
      <w:r w:rsidR="00A511BD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</w:rPr>
        <w:instrText xml:space="preserve"> FORMCHECKBOX </w:instrText>
      </w:r>
      <w:r w:rsidR="00A511BD" w:rsidRPr="00A855BB">
        <w:rPr>
          <w:rFonts w:ascii="Arial" w:hAnsi="Arial" w:cs="Arial"/>
          <w:sz w:val="20"/>
        </w:rPr>
      </w:r>
      <w:r w:rsidR="00A511BD" w:rsidRPr="00A855BB">
        <w:rPr>
          <w:rFonts w:ascii="Arial" w:hAnsi="Arial" w:cs="Arial"/>
          <w:sz w:val="20"/>
        </w:rPr>
        <w:fldChar w:fldCharType="separate"/>
      </w:r>
      <w:r w:rsidR="00A511BD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2004 </w:t>
      </w:r>
      <w:r w:rsidR="00A511BD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</w:rPr>
        <w:instrText xml:space="preserve"> FORMCHECKBOX </w:instrText>
      </w:r>
      <w:r w:rsidR="00A511BD" w:rsidRPr="00A855BB">
        <w:rPr>
          <w:rFonts w:ascii="Arial" w:hAnsi="Arial" w:cs="Arial"/>
          <w:sz w:val="20"/>
        </w:rPr>
      </w:r>
      <w:r w:rsidR="00A511BD" w:rsidRPr="00A855BB">
        <w:rPr>
          <w:rFonts w:ascii="Arial" w:hAnsi="Arial" w:cs="Arial"/>
          <w:sz w:val="20"/>
        </w:rPr>
        <w:fldChar w:fldCharType="separate"/>
      </w:r>
      <w:r w:rsidR="00A511BD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2010 </w:t>
      </w:r>
      <w:r w:rsidR="00A511BD"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A511BD" w:rsidRPr="00A855BB">
        <w:rPr>
          <w:rFonts w:ascii="Arial" w:hAnsi="Arial" w:cs="Arial"/>
          <w:sz w:val="20"/>
        </w:rPr>
        <w:instrText xml:space="preserve"> FORMCHECKBOX </w:instrText>
      </w:r>
      <w:r w:rsidR="00A511BD" w:rsidRPr="00A855BB">
        <w:rPr>
          <w:rFonts w:ascii="Arial" w:hAnsi="Arial" w:cs="Arial"/>
          <w:sz w:val="20"/>
        </w:rPr>
      </w:r>
      <w:r w:rsidR="00A511BD" w:rsidRPr="00A855BB">
        <w:rPr>
          <w:rFonts w:ascii="Arial" w:hAnsi="Arial" w:cs="Arial"/>
          <w:sz w:val="20"/>
        </w:rPr>
        <w:fldChar w:fldCharType="separate"/>
      </w:r>
      <w:r w:rsidR="00A511BD"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2014</w:t>
      </w:r>
      <w:r>
        <w:rPr>
          <w:rFonts w:ascii="Arial" w:hAnsi="Arial"/>
          <w:sz w:val="20"/>
          <w:szCs w:val="20"/>
        </w:rPr>
        <w:t xml:space="preserve"> </w:t>
      </w:r>
      <w:r w:rsidR="00687EFA" w:rsidRPr="00A855BB">
        <w:rPr>
          <w:rFonts w:ascii="Arial" w:hAnsi="Arial" w:cs="Arial"/>
          <w:sz w:val="20"/>
          <w:lang w:val="fi-FI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="00687EFA" w:rsidRPr="00687EFA">
        <w:rPr>
          <w:rFonts w:ascii="Arial" w:hAnsi="Arial" w:cs="Arial"/>
          <w:sz w:val="20"/>
        </w:rPr>
        <w:instrText xml:space="preserve"> FORMCHECKBOX </w:instrText>
      </w:r>
      <w:r w:rsidR="00687EFA" w:rsidRPr="00A855BB">
        <w:rPr>
          <w:rFonts w:ascii="Arial" w:hAnsi="Arial" w:cs="Arial"/>
          <w:sz w:val="20"/>
          <w:lang w:val="fi-FI"/>
        </w:rPr>
      </w:r>
      <w:r w:rsidR="00687EFA" w:rsidRPr="00A855BB">
        <w:rPr>
          <w:rFonts w:ascii="Arial" w:hAnsi="Arial" w:cs="Arial"/>
          <w:sz w:val="20"/>
          <w:lang w:val="fi-FI"/>
        </w:rPr>
        <w:fldChar w:fldCharType="separate"/>
      </w:r>
      <w:r w:rsidR="00687EFA" w:rsidRPr="00A855BB">
        <w:rPr>
          <w:rFonts w:ascii="Arial" w:hAnsi="Arial" w:cs="Arial"/>
          <w:sz w:val="20"/>
          <w:lang w:val="fi-FI"/>
        </w:rPr>
        <w:fldChar w:fldCharType="end"/>
      </w:r>
      <w:r w:rsidR="00687EFA" w:rsidRPr="00687EFA">
        <w:rPr>
          <w:rFonts w:ascii="Arial" w:hAnsi="Arial" w:cs="Arial"/>
          <w:sz w:val="20"/>
        </w:rPr>
        <w:t xml:space="preserve"> 2026 </w:t>
      </w:r>
      <w:r>
        <w:rPr>
          <w:rFonts w:ascii="Arial" w:hAnsi="Arial"/>
          <w:sz w:val="20"/>
          <w:szCs w:val="20"/>
        </w:rPr>
        <w:sym w:font="Wingdings" w:char="F0E0"/>
      </w:r>
      <w:r>
        <w:rPr>
          <w:rFonts w:ascii="Arial" w:hAnsi="Arial"/>
          <w:sz w:val="20"/>
          <w:szCs w:val="20"/>
        </w:rPr>
        <w:t xml:space="preserve"> gå till punkt 7</w:t>
      </w:r>
    </w:p>
    <w:p w14:paraId="0C1B9AAE" w14:textId="77777777" w:rsidR="00B96ACE" w:rsidRPr="00A855BB" w:rsidRDefault="00027B10" w:rsidP="00027B10">
      <w:pPr>
        <w:ind w:left="340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Avloppssystemet </w:t>
      </w:r>
      <w:r>
        <w:rPr>
          <w:rFonts w:ascii="Arial" w:hAnsi="Arial"/>
          <w:b/>
          <w:bCs/>
          <w:sz w:val="20"/>
          <w:szCs w:val="20"/>
        </w:rPr>
        <w:t>avviker väsentligt</w:t>
      </w:r>
      <w:r>
        <w:rPr>
          <w:rFonts w:ascii="Arial" w:hAnsi="Arial"/>
          <w:sz w:val="20"/>
          <w:szCs w:val="20"/>
        </w:rPr>
        <w:t xml:space="preserve"> från kraven i standarden SFS 3352 </w:t>
      </w:r>
      <w:r>
        <w:rPr>
          <w:rFonts w:ascii="Arial" w:hAnsi="Arial"/>
          <w:sz w:val="20"/>
          <w:szCs w:val="20"/>
        </w:rPr>
        <w:sym w:font="Wingdings" w:char="F0E0"/>
      </w:r>
      <w:r>
        <w:rPr>
          <w:rFonts w:ascii="Arial" w:hAnsi="Arial"/>
          <w:sz w:val="20"/>
          <w:szCs w:val="20"/>
        </w:rPr>
        <w:t xml:space="preserve"> fyll också i punkterna nedan </w:t>
      </w:r>
    </w:p>
    <w:p w14:paraId="1A09B924" w14:textId="77777777" w:rsidR="008C6DBE" w:rsidRPr="00A855BB" w:rsidRDefault="00884CDD" w:rsidP="00F61864">
      <w:pPr>
        <w:numPr>
          <w:ilvl w:val="0"/>
          <w:numId w:val="47"/>
        </w:numPr>
        <w:ind w:left="851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Uppgifter om avloppssystemets, inspektionsbrunnarnas, sandavskiljarnas och oljeavskiljarnas beständighet mot bränslets </w:t>
      </w:r>
      <w:r>
        <w:rPr>
          <w:rFonts w:ascii="Arial" w:hAnsi="Arial"/>
          <w:b/>
          <w:bCs/>
          <w:sz w:val="20"/>
          <w:szCs w:val="20"/>
        </w:rPr>
        <w:t>kemiska</w:t>
      </w:r>
      <w:r>
        <w:rPr>
          <w:rFonts w:ascii="Arial" w:hAnsi="Arial"/>
          <w:sz w:val="20"/>
          <w:szCs w:val="20"/>
        </w:rPr>
        <w:t xml:space="preserve"> inverkan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021048D6" w14:textId="77777777" w:rsidR="000225C2" w:rsidRPr="00A855BB" w:rsidRDefault="00884CDD" w:rsidP="00F61864">
      <w:pPr>
        <w:numPr>
          <w:ilvl w:val="0"/>
          <w:numId w:val="47"/>
        </w:numPr>
        <w:ind w:left="851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Uppgifter om installeringen av avloppssystemet så att det tål </w:t>
      </w:r>
      <w:r>
        <w:rPr>
          <w:rFonts w:ascii="Arial" w:hAnsi="Arial"/>
          <w:b/>
          <w:bCs/>
          <w:sz w:val="20"/>
          <w:szCs w:val="20"/>
        </w:rPr>
        <w:t>mekanisk</w:t>
      </w:r>
      <w:r>
        <w:rPr>
          <w:rFonts w:ascii="Arial" w:hAnsi="Arial"/>
          <w:sz w:val="20"/>
          <w:szCs w:val="20"/>
        </w:rPr>
        <w:t xml:space="preserve"> påfrestning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45C6FA68" w14:textId="77777777" w:rsidR="006F2A51" w:rsidRPr="00A855BB" w:rsidRDefault="00884CDD" w:rsidP="00F61864">
      <w:pPr>
        <w:numPr>
          <w:ilvl w:val="0"/>
          <w:numId w:val="47"/>
        </w:numPr>
        <w:ind w:left="851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Uppgifter om tvätthallsgolvets, sandavskiljarnas och avloppens beständighet mot tvättmedlens </w:t>
      </w:r>
      <w:r>
        <w:rPr>
          <w:rFonts w:ascii="Arial" w:hAnsi="Arial"/>
          <w:b/>
          <w:bCs/>
          <w:sz w:val="20"/>
          <w:szCs w:val="20"/>
        </w:rPr>
        <w:t xml:space="preserve">kemiska </w:t>
      </w:r>
      <w:r>
        <w:rPr>
          <w:rFonts w:ascii="Arial" w:hAnsi="Arial"/>
          <w:sz w:val="20"/>
          <w:szCs w:val="20"/>
        </w:rPr>
        <w:t xml:space="preserve">inverkan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7D813841" w14:textId="77777777" w:rsidR="00373793" w:rsidRPr="005B3FCA" w:rsidRDefault="00373793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</w:rPr>
      </w:pPr>
    </w:p>
    <w:p w14:paraId="6158099A" w14:textId="77777777" w:rsidR="00961E1D" w:rsidRPr="005B3FCA" w:rsidRDefault="00961E1D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</w:rPr>
      </w:pPr>
    </w:p>
    <w:p w14:paraId="097539AE" w14:textId="77777777" w:rsidR="000B4FEE" w:rsidRPr="00A855BB" w:rsidRDefault="000B4FEE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</w:rPr>
      </w:pPr>
      <w:r w:rsidRPr="00E10EE0">
        <w:rPr>
          <w:rFonts w:ascii="Arial" w:hAnsi="Arial" w:cs="Arial"/>
          <w:sz w:val="20"/>
        </w:rPr>
        <w:t>Tilläggsuppgifter till punkt 6:</w:t>
      </w:r>
      <w:r w:rsidRPr="00E10EE0">
        <w:rPr>
          <w:sz w:val="20"/>
        </w:rPr>
        <w:t xml:space="preserve">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71328ECA" w14:textId="77777777" w:rsidR="000B4FEE" w:rsidRPr="005B3FCA" w:rsidRDefault="000B4FEE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</w:rPr>
      </w:pPr>
    </w:p>
    <w:p w14:paraId="3B9CDFA2" w14:textId="77777777" w:rsidR="00965412" w:rsidRPr="005B3FCA" w:rsidRDefault="00965412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</w:rPr>
      </w:pPr>
    </w:p>
    <w:p w14:paraId="0C3C1442" w14:textId="77777777" w:rsidR="00EB175D" w:rsidRPr="005B3FCA" w:rsidRDefault="00EB175D" w:rsidP="00D348AC">
      <w:pPr>
        <w:rPr>
          <w:rFonts w:ascii="Arial" w:hAnsi="Arial" w:cs="Arial"/>
          <w:b/>
          <w:sz w:val="20"/>
          <w:szCs w:val="20"/>
        </w:rPr>
      </w:pPr>
    </w:p>
    <w:p w14:paraId="77E1E99C" w14:textId="77777777" w:rsidR="00373793" w:rsidRPr="005B3FCA" w:rsidRDefault="00373793" w:rsidP="00D348AC">
      <w:pPr>
        <w:rPr>
          <w:rFonts w:ascii="Arial" w:hAnsi="Arial" w:cs="Arial"/>
          <w:b/>
          <w:sz w:val="20"/>
          <w:szCs w:val="20"/>
        </w:rPr>
      </w:pPr>
    </w:p>
    <w:p w14:paraId="30CC0A5F" w14:textId="77777777" w:rsidR="000225C2" w:rsidRPr="00A855BB" w:rsidRDefault="000225C2" w:rsidP="00E10EE0">
      <w:pPr>
        <w:keepNext/>
        <w:ind w:left="227" w:hanging="227"/>
        <w:rPr>
          <w:rFonts w:ascii="Arial" w:hAnsi="Arial" w:cs="Arial"/>
          <w:bCs/>
          <w:caps/>
          <w:sz w:val="20"/>
          <w:szCs w:val="20"/>
        </w:rPr>
      </w:pPr>
      <w:r>
        <w:rPr>
          <w:rFonts w:ascii="Arial" w:hAnsi="Arial"/>
          <w:b/>
          <w:bCs/>
          <w:caps/>
          <w:sz w:val="20"/>
          <w:szCs w:val="20"/>
        </w:rPr>
        <w:t xml:space="preserve">7. UPPGIFTER OM BEHANDLINGEN AV AVLOPPSVATTEN OCH REGN- OCH SMÄLTVATTEN (DAGVATTEN) </w:t>
      </w:r>
      <w:r w:rsidR="00E02D54">
        <w:rPr>
          <w:rFonts w:ascii="Arial" w:hAnsi="Arial"/>
          <w:b/>
          <w:bCs/>
          <w:caps/>
          <w:sz w:val="20"/>
          <w:szCs w:val="20"/>
        </w:rPr>
        <w:t>SAMT OM UTSLÄPP I VATTEN ELLER AVLOPP</w:t>
      </w:r>
      <w:r w:rsidR="00E02D54">
        <w:rPr>
          <w:rFonts w:ascii="Arial" w:hAnsi="Arial"/>
          <w:bCs/>
          <w:caps/>
          <w:sz w:val="20"/>
          <w:szCs w:val="20"/>
        </w:rPr>
        <w:t xml:space="preserve"> (7–8 §)</w:t>
      </w:r>
    </w:p>
    <w:p w14:paraId="1EB6AC5D" w14:textId="77777777" w:rsidR="000225C2" w:rsidRPr="005B3FCA" w:rsidRDefault="000225C2" w:rsidP="00171265">
      <w:pPr>
        <w:keepNext/>
        <w:rPr>
          <w:rFonts w:ascii="Arial" w:hAnsi="Arial" w:cs="Arial"/>
          <w:sz w:val="20"/>
          <w:szCs w:val="20"/>
        </w:rPr>
      </w:pPr>
    </w:p>
    <w:p w14:paraId="60FF3B0F" w14:textId="77777777" w:rsidR="000225C2" w:rsidRPr="00A855BB" w:rsidRDefault="00122A2D" w:rsidP="00373793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Behandling av oljehaltigt spillvatten</w:t>
      </w:r>
    </w:p>
    <w:p w14:paraId="3A898F08" w14:textId="77777777" w:rsidR="00477B2F" w:rsidRPr="005B3FCA" w:rsidRDefault="00477B2F" w:rsidP="00373793">
      <w:pPr>
        <w:keepNext/>
        <w:rPr>
          <w:rFonts w:ascii="Arial" w:hAnsi="Arial" w:cs="Arial"/>
          <w:b/>
          <w:sz w:val="20"/>
          <w:szCs w:val="20"/>
        </w:rPr>
      </w:pPr>
    </w:p>
    <w:p w14:paraId="4A4104EA" w14:textId="77777777" w:rsidR="00577B8A" w:rsidRPr="00A855BB" w:rsidRDefault="00027B10" w:rsidP="00373793">
      <w:pPr>
        <w:keepNext/>
        <w:ind w:left="340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b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b/>
          <w:sz w:val="20"/>
        </w:rPr>
        <w:instrText xml:space="preserve"> FORMCHECKBOX </w:instrText>
      </w:r>
      <w:r w:rsidRPr="00A855BB">
        <w:rPr>
          <w:rFonts w:ascii="Arial" w:hAnsi="Arial" w:cs="Arial"/>
          <w:b/>
          <w:sz w:val="20"/>
        </w:rPr>
      </w:r>
      <w:r w:rsidRPr="00A855BB">
        <w:rPr>
          <w:rFonts w:ascii="Arial" w:hAnsi="Arial" w:cs="Arial"/>
          <w:b/>
          <w:sz w:val="20"/>
        </w:rPr>
        <w:fldChar w:fldCharType="separate"/>
      </w:r>
      <w:r w:rsidRPr="00A855BB">
        <w:rPr>
          <w:rFonts w:ascii="Arial" w:hAnsi="Arial" w:cs="Arial"/>
          <w:b/>
          <w:sz w:val="20"/>
        </w:rPr>
        <w:fldChar w:fldCharType="end"/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Motsvarande uppgifter som de i tabellen om behandlingen av oljehaltigt spillvatten framgår av planritningen över avloppssystemet i bilaga E </w:t>
      </w:r>
      <w:r>
        <w:rPr>
          <w:rFonts w:ascii="Arial" w:hAnsi="Arial"/>
          <w:sz w:val="20"/>
          <w:szCs w:val="20"/>
        </w:rPr>
        <w:sym w:font="Wingdings" w:char="F0E0"/>
      </w:r>
      <w:r>
        <w:rPr>
          <w:rFonts w:ascii="Arial" w:hAnsi="Arial"/>
          <w:sz w:val="20"/>
          <w:szCs w:val="20"/>
        </w:rPr>
        <w:t xml:space="preserve"> gå till punkt Behandling av annat avloppsvatten</w:t>
      </w:r>
    </w:p>
    <w:p w14:paraId="3B666B23" w14:textId="77777777" w:rsidR="0021042F" w:rsidRPr="005B3FCA" w:rsidRDefault="0021042F" w:rsidP="00373793">
      <w:pPr>
        <w:keepNext/>
        <w:ind w:left="1440"/>
        <w:rPr>
          <w:rFonts w:ascii="Arial" w:hAnsi="Arial" w:cs="Arial"/>
          <w:b/>
          <w:sz w:val="20"/>
          <w:szCs w:val="20"/>
        </w:rPr>
      </w:pPr>
    </w:p>
    <w:p w14:paraId="6328E74B" w14:textId="77777777" w:rsidR="002576D1" w:rsidRPr="00A855BB" w:rsidRDefault="005F59FC" w:rsidP="00373793">
      <w:pPr>
        <w:widowControl w:val="0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Avledning av oljehaltigt spillvatten</w:t>
      </w:r>
    </w:p>
    <w:tbl>
      <w:tblPr>
        <w:tblpPr w:leftFromText="141" w:rightFromText="141" w:vertAnchor="text" w:tblpX="384" w:tblpY="1"/>
        <w:tblOverlap w:val="never"/>
        <w:tblW w:w="92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5394"/>
        <w:gridCol w:w="1276"/>
        <w:gridCol w:w="1276"/>
        <w:gridCol w:w="1276"/>
      </w:tblGrid>
      <w:tr w:rsidR="00C02EAE" w:rsidRPr="00A855BB" w14:paraId="2DBB0560" w14:textId="77777777" w:rsidTr="009415FE">
        <w:trPr>
          <w:trHeight w:val="418"/>
        </w:trPr>
        <w:tc>
          <w:tcPr>
            <w:tcW w:w="5394" w:type="dxa"/>
            <w:vMerge w:val="restart"/>
            <w:shd w:val="clear" w:color="auto" w:fill="D9D9D9"/>
            <w:vAlign w:val="center"/>
          </w:tcPr>
          <w:p w14:paraId="333E1053" w14:textId="77777777" w:rsidR="00C02EAE" w:rsidRPr="00A855BB" w:rsidRDefault="00C02EAE" w:rsidP="009415FE">
            <w:pPr>
              <w:widowControl w:val="0"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</w:p>
        </w:tc>
        <w:tc>
          <w:tcPr>
            <w:tcW w:w="3828" w:type="dxa"/>
            <w:gridSpan w:val="3"/>
            <w:shd w:val="clear" w:color="auto" w:fill="D9D9D9"/>
            <w:vAlign w:val="center"/>
          </w:tcPr>
          <w:p w14:paraId="6F04FF17" w14:textId="77777777" w:rsidR="00C02EAE" w:rsidRPr="00A855BB" w:rsidRDefault="00C02EAE" w:rsidP="009415FE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Avskiljarens nummer</w:t>
            </w:r>
          </w:p>
        </w:tc>
      </w:tr>
      <w:tr w:rsidR="00A41B24" w:rsidRPr="00A855BB" w14:paraId="5A7B25C0" w14:textId="77777777" w:rsidTr="009415FE">
        <w:trPr>
          <w:trHeight w:val="410"/>
        </w:trPr>
        <w:tc>
          <w:tcPr>
            <w:tcW w:w="5394" w:type="dxa"/>
            <w:vMerge/>
            <w:tcBorders>
              <w:bottom w:val="single" w:sz="6" w:space="0" w:color="000000"/>
            </w:tcBorders>
            <w:shd w:val="clear" w:color="auto" w:fill="D9D9D9"/>
            <w:vAlign w:val="center"/>
          </w:tcPr>
          <w:p w14:paraId="7AC9FCA1" w14:textId="77777777" w:rsidR="00A41B24" w:rsidRPr="00A855BB" w:rsidRDefault="00A41B24" w:rsidP="009415FE">
            <w:pPr>
              <w:widowControl w:val="0"/>
              <w:rPr>
                <w:rFonts w:ascii="Arial" w:hAnsi="Arial" w:cs="Arial"/>
                <w:b/>
                <w:sz w:val="18"/>
                <w:szCs w:val="18"/>
                <w:lang w:val="fi-FI"/>
              </w:rPr>
            </w:pPr>
          </w:p>
        </w:tc>
        <w:tc>
          <w:tcPr>
            <w:tcW w:w="1276" w:type="dxa"/>
            <w:tcBorders>
              <w:bottom w:val="single" w:sz="6" w:space="0" w:color="000000"/>
            </w:tcBorders>
            <w:shd w:val="clear" w:color="auto" w:fill="D9D9D9"/>
            <w:vAlign w:val="center"/>
          </w:tcPr>
          <w:p w14:paraId="31ED94A4" w14:textId="77777777" w:rsidR="00A41B24" w:rsidRPr="00097294" w:rsidRDefault="00097294" w:rsidP="009415FE">
            <w:pPr>
              <w:jc w:val="center"/>
              <w:rPr>
                <w:u w:val="single"/>
              </w:rPr>
            </w:pPr>
            <w:r w:rsidRPr="00097294">
              <w:rPr>
                <w:sz w:val="20"/>
                <w:u w:val="single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97294">
              <w:rPr>
                <w:sz w:val="20"/>
                <w:u w:val="single"/>
              </w:rPr>
              <w:instrText xml:space="preserve"> FORMTEXT </w:instrText>
            </w:r>
            <w:r w:rsidRPr="00097294">
              <w:rPr>
                <w:sz w:val="20"/>
                <w:u w:val="single"/>
              </w:rPr>
            </w:r>
            <w:r w:rsidRPr="00097294">
              <w:rPr>
                <w:sz w:val="20"/>
                <w:u w:val="single"/>
              </w:rPr>
              <w:fldChar w:fldCharType="separate"/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sz w:val="20"/>
                <w:u w:val="single"/>
              </w:rPr>
              <w:fldChar w:fldCharType="end"/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shd w:val="clear" w:color="auto" w:fill="D9D9D9"/>
            <w:vAlign w:val="center"/>
          </w:tcPr>
          <w:p w14:paraId="026C1DA4" w14:textId="77777777" w:rsidR="00A41B24" w:rsidRPr="00097294" w:rsidRDefault="00097294" w:rsidP="009415FE">
            <w:pPr>
              <w:jc w:val="center"/>
              <w:rPr>
                <w:u w:val="single"/>
              </w:rPr>
            </w:pPr>
            <w:r w:rsidRPr="00097294">
              <w:rPr>
                <w:sz w:val="20"/>
                <w:u w:val="single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97294">
              <w:rPr>
                <w:sz w:val="20"/>
                <w:u w:val="single"/>
              </w:rPr>
              <w:instrText xml:space="preserve"> FORMTEXT </w:instrText>
            </w:r>
            <w:r w:rsidRPr="00097294">
              <w:rPr>
                <w:sz w:val="20"/>
                <w:u w:val="single"/>
              </w:rPr>
            </w:r>
            <w:r w:rsidRPr="00097294">
              <w:rPr>
                <w:sz w:val="20"/>
                <w:u w:val="single"/>
              </w:rPr>
              <w:fldChar w:fldCharType="separate"/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sz w:val="20"/>
                <w:u w:val="single"/>
              </w:rPr>
              <w:fldChar w:fldCharType="end"/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shd w:val="clear" w:color="auto" w:fill="D9D9D9"/>
            <w:vAlign w:val="center"/>
          </w:tcPr>
          <w:p w14:paraId="08B9C9B0" w14:textId="77777777" w:rsidR="00A41B24" w:rsidRPr="00097294" w:rsidRDefault="00097294" w:rsidP="009415FE">
            <w:pPr>
              <w:jc w:val="center"/>
              <w:rPr>
                <w:u w:val="single"/>
              </w:rPr>
            </w:pPr>
            <w:r w:rsidRPr="00097294">
              <w:rPr>
                <w:sz w:val="20"/>
                <w:u w:val="single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97294">
              <w:rPr>
                <w:sz w:val="20"/>
                <w:u w:val="single"/>
              </w:rPr>
              <w:instrText xml:space="preserve"> FORMTEXT </w:instrText>
            </w:r>
            <w:r w:rsidRPr="00097294">
              <w:rPr>
                <w:sz w:val="20"/>
                <w:u w:val="single"/>
              </w:rPr>
            </w:r>
            <w:r w:rsidRPr="00097294">
              <w:rPr>
                <w:sz w:val="20"/>
                <w:u w:val="single"/>
              </w:rPr>
              <w:fldChar w:fldCharType="separate"/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noProof/>
                <w:sz w:val="20"/>
                <w:u w:val="single"/>
              </w:rPr>
              <w:t> </w:t>
            </w:r>
            <w:r w:rsidRPr="00097294">
              <w:rPr>
                <w:sz w:val="20"/>
                <w:u w:val="single"/>
              </w:rPr>
              <w:fldChar w:fldCharType="end"/>
            </w:r>
          </w:p>
        </w:tc>
      </w:tr>
      <w:tr w:rsidR="00C02EAE" w:rsidRPr="00A855BB" w14:paraId="013779C6" w14:textId="77777777" w:rsidTr="009415FE">
        <w:trPr>
          <w:trHeight w:val="116"/>
        </w:trPr>
        <w:tc>
          <w:tcPr>
            <w:tcW w:w="5394" w:type="dxa"/>
            <w:tcBorders>
              <w:top w:val="single" w:sz="6" w:space="0" w:color="000000"/>
              <w:bottom w:val="nil"/>
            </w:tcBorders>
          </w:tcPr>
          <w:p w14:paraId="41642C27" w14:textId="77777777" w:rsidR="00C02EAE" w:rsidRPr="00A855BB" w:rsidRDefault="00C02EAE" w:rsidP="009415FE">
            <w:pPr>
              <w:widowControl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Klassificering av avskiljare</w:t>
            </w:r>
          </w:p>
        </w:tc>
        <w:tc>
          <w:tcPr>
            <w:tcW w:w="1276" w:type="dxa"/>
            <w:tcBorders>
              <w:top w:val="single" w:sz="6" w:space="0" w:color="000000"/>
              <w:bottom w:val="nil"/>
            </w:tcBorders>
            <w:vAlign w:val="center"/>
          </w:tcPr>
          <w:p w14:paraId="3AFEB6ED" w14:textId="77777777" w:rsidR="00C02EAE" w:rsidRPr="00A855BB" w:rsidRDefault="00C02EAE" w:rsidP="009415F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  <w:tc>
          <w:tcPr>
            <w:tcW w:w="1276" w:type="dxa"/>
            <w:tcBorders>
              <w:top w:val="single" w:sz="6" w:space="0" w:color="000000"/>
              <w:bottom w:val="nil"/>
            </w:tcBorders>
            <w:vAlign w:val="center"/>
          </w:tcPr>
          <w:p w14:paraId="58BC6502" w14:textId="77777777" w:rsidR="00C02EAE" w:rsidRPr="00A855BB" w:rsidRDefault="00C02EAE" w:rsidP="009415F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  <w:tc>
          <w:tcPr>
            <w:tcW w:w="1276" w:type="dxa"/>
            <w:tcBorders>
              <w:top w:val="single" w:sz="6" w:space="0" w:color="000000"/>
              <w:bottom w:val="nil"/>
            </w:tcBorders>
            <w:vAlign w:val="center"/>
          </w:tcPr>
          <w:p w14:paraId="4E7BDF6F" w14:textId="77777777" w:rsidR="00C02EAE" w:rsidRPr="00A855BB" w:rsidRDefault="00C02EAE" w:rsidP="009415F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</w:tr>
      <w:tr w:rsidR="00296126" w:rsidRPr="00A855BB" w14:paraId="6300DEC4" w14:textId="77777777" w:rsidTr="009415FE">
        <w:trPr>
          <w:trHeight w:val="284"/>
        </w:trPr>
        <w:tc>
          <w:tcPr>
            <w:tcW w:w="5394" w:type="dxa"/>
            <w:tcBorders>
              <w:top w:val="nil"/>
              <w:bottom w:val="single" w:sz="2" w:space="0" w:color="A6A6A6"/>
            </w:tcBorders>
            <w:vAlign w:val="center"/>
          </w:tcPr>
          <w:p w14:paraId="4847493E" w14:textId="77777777" w:rsidR="00296126" w:rsidRPr="00A855BB" w:rsidRDefault="00296126" w:rsidP="009415FE">
            <w:pPr>
              <w:widowControl w:val="0"/>
              <w:tabs>
                <w:tab w:val="left" w:pos="284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ab/>
              <w:t xml:space="preserve">klass I </w:t>
            </w:r>
            <w:r>
              <w:rPr>
                <w:rFonts w:ascii="Arial" w:hAnsi="Arial"/>
                <w:sz w:val="18"/>
                <w:szCs w:val="18"/>
              </w:rPr>
              <w:t xml:space="preserve">(kolvätehalten i det utgående vattnet </w:t>
            </w:r>
            <w:proofErr w:type="gramStart"/>
            <w:r>
              <w:rPr>
                <w:rFonts w:ascii="Arial" w:hAnsi="Arial"/>
                <w:sz w:val="18"/>
                <w:szCs w:val="18"/>
              </w:rPr>
              <w:t>&lt; 5</w:t>
            </w:r>
            <w:proofErr w:type="gramEnd"/>
            <w:r>
              <w:rPr>
                <w:rFonts w:ascii="Arial" w:hAnsi="Arial"/>
                <w:sz w:val="18"/>
                <w:szCs w:val="18"/>
              </w:rPr>
              <w:t xml:space="preserve"> mg/l)</w:t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71D19EB9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11C3044A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01883FB6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96126" w:rsidRPr="00A855BB" w14:paraId="5AA95108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336EE124" w14:textId="77777777" w:rsidR="00296126" w:rsidRPr="00A855BB" w:rsidRDefault="00296126" w:rsidP="009415FE">
            <w:pPr>
              <w:widowControl w:val="0"/>
              <w:tabs>
                <w:tab w:val="left" w:pos="29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ab/>
              <w:t xml:space="preserve">klass II </w:t>
            </w:r>
            <w:r>
              <w:rPr>
                <w:rFonts w:ascii="Arial" w:hAnsi="Arial"/>
                <w:sz w:val="18"/>
                <w:szCs w:val="18"/>
              </w:rPr>
              <w:t xml:space="preserve">(kolvätehalten i det utgående vattnet </w:t>
            </w:r>
            <w:proofErr w:type="gramStart"/>
            <w:r>
              <w:rPr>
                <w:rFonts w:ascii="Arial" w:hAnsi="Arial"/>
                <w:sz w:val="18"/>
                <w:szCs w:val="18"/>
              </w:rPr>
              <w:t>&lt; 100</w:t>
            </w:r>
            <w:proofErr w:type="gramEnd"/>
            <w:r>
              <w:rPr>
                <w:rFonts w:ascii="Arial" w:hAnsi="Arial"/>
                <w:sz w:val="18"/>
                <w:szCs w:val="18"/>
              </w:rPr>
              <w:t xml:space="preserve"> mg/l)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3FC00283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442D2CAA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14173DC4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96126" w:rsidRPr="00A855BB" w14:paraId="6BF8796C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000000"/>
              <w:bottom w:val="nil"/>
            </w:tcBorders>
          </w:tcPr>
          <w:p w14:paraId="2C968F07" w14:textId="77777777" w:rsidR="00296126" w:rsidRPr="00A855BB" w:rsidRDefault="00296126" w:rsidP="009415FE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Spillvattnet leds till en avskiljare</w:t>
            </w: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26F9C155" w14:textId="77777777" w:rsidR="00296126" w:rsidRPr="005B3FCA" w:rsidRDefault="00296126" w:rsidP="009415F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567A9FC9" w14:textId="77777777" w:rsidR="00296126" w:rsidRPr="005B3FCA" w:rsidRDefault="00296126" w:rsidP="009415F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3950CDEB" w14:textId="77777777" w:rsidR="00296126" w:rsidRPr="005B3FCA" w:rsidRDefault="00296126" w:rsidP="009415F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296126" w:rsidRPr="00A855BB" w14:paraId="2BC5A65C" w14:textId="77777777" w:rsidTr="009415FE">
        <w:trPr>
          <w:trHeight w:val="284"/>
        </w:trPr>
        <w:tc>
          <w:tcPr>
            <w:tcW w:w="5394" w:type="dxa"/>
            <w:tcBorders>
              <w:top w:val="nil"/>
              <w:bottom w:val="single" w:sz="2" w:space="0" w:color="A6A6A6"/>
            </w:tcBorders>
            <w:vAlign w:val="center"/>
          </w:tcPr>
          <w:p w14:paraId="36572842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från distributionsområdet</w:t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48B047EA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2DC3B0FA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47693FE9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96126" w:rsidRPr="00A855BB" w14:paraId="1EA12735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588BF3A8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från cisternernas påfyllningsplats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0C0F64E0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459DADFB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4D285066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96126" w:rsidRPr="00A855BB" w14:paraId="384D799B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2769E10A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från tätningslagrens dränering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23EB0CBC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0B544272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3A85C118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96126" w:rsidRPr="00A855BB" w14:paraId="77C12CAC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0F3EF884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från tvätthallens golvbrunnar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7DD0A52F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485DF5FB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57B28C67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96126" w:rsidRPr="00A855BB" w14:paraId="2A3C1B0C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48DBB9D8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från servicehallens golvbrunnar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30757AF2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25FA69D6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12BAFB01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96126" w:rsidRPr="00A855BB" w14:paraId="5343FAC6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5EE67259" w14:textId="77777777" w:rsidR="00E10EE0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 xml:space="preserve">något annat ställe där bränsleavrinning kan förekomma, </w:t>
            </w:r>
          </w:p>
          <w:p w14:paraId="49BDBC1D" w14:textId="77777777" w:rsidR="00296126" w:rsidRPr="00A855BB" w:rsidRDefault="00E10EE0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</w:r>
            <w:r w:rsidR="00296126">
              <w:rPr>
                <w:rFonts w:ascii="Arial" w:hAnsi="Arial"/>
                <w:sz w:val="18"/>
                <w:szCs w:val="18"/>
              </w:rPr>
              <w:t xml:space="preserve">varifrån? </w:t>
            </w:r>
            <w:r w:rsidR="00097294"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97294" w:rsidRPr="00A855BB">
              <w:rPr>
                <w:sz w:val="20"/>
              </w:rPr>
              <w:instrText xml:space="preserve"> FORMTEXT </w:instrText>
            </w:r>
            <w:r w:rsidR="00097294" w:rsidRPr="00A855BB">
              <w:rPr>
                <w:sz w:val="20"/>
              </w:rPr>
            </w:r>
            <w:r w:rsidR="00097294" w:rsidRPr="00A855BB">
              <w:rPr>
                <w:sz w:val="20"/>
              </w:rPr>
              <w:fldChar w:fldCharType="separate"/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0EE68113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3BF275E4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5FA18A50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96126" w:rsidRPr="00A855BB" w14:paraId="209E634E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000000"/>
              <w:bottom w:val="nil"/>
            </w:tcBorders>
          </w:tcPr>
          <w:p w14:paraId="71F8645B" w14:textId="77777777" w:rsidR="00296126" w:rsidRPr="00A855BB" w:rsidRDefault="00296126" w:rsidP="009415FE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lastRenderedPageBreak/>
              <w:t>Det utgående vattnet från en avskiljare leds till</w:t>
            </w: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612EDC83" w14:textId="77777777" w:rsidR="00296126" w:rsidRPr="005B3FCA" w:rsidRDefault="00296126" w:rsidP="009415F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5DCE6554" w14:textId="77777777" w:rsidR="00296126" w:rsidRPr="005B3FCA" w:rsidRDefault="00296126" w:rsidP="009415F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52123C41" w14:textId="77777777" w:rsidR="00296126" w:rsidRPr="005B3FCA" w:rsidRDefault="00296126" w:rsidP="009415F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296126" w:rsidRPr="00A855BB" w14:paraId="4B5BFB58" w14:textId="77777777" w:rsidTr="009415FE">
        <w:trPr>
          <w:trHeight w:val="284"/>
        </w:trPr>
        <w:tc>
          <w:tcPr>
            <w:tcW w:w="5394" w:type="dxa"/>
            <w:tcBorders>
              <w:top w:val="nil"/>
              <w:bottom w:val="single" w:sz="2" w:space="0" w:color="A6A6A6"/>
            </w:tcBorders>
            <w:vAlign w:val="center"/>
          </w:tcPr>
          <w:p w14:paraId="77546B11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avlopp</w:t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7C9C732B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18FB2C8A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76E85D9B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96126" w:rsidRPr="00A855BB" w14:paraId="13E09B39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22C63883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dagvattenavlopp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2972AF64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2FBF52D7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59D9CED5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96126" w:rsidRPr="00A855BB" w14:paraId="6E58C7D9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2AAF8504" w14:textId="77777777" w:rsidR="00296126" w:rsidRPr="00A855BB" w:rsidRDefault="009415FE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sluten behållare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2A8EC3D8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41FC03B2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7C268F6A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96126" w:rsidRPr="00A855BB" w14:paraId="78E71BBE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5EF7B0DD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vattendrag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5F48F0D0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0C4B564C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A6A6A6"/>
            </w:tcBorders>
            <w:vAlign w:val="center"/>
          </w:tcPr>
          <w:p w14:paraId="413A6951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96126" w:rsidRPr="00A855BB" w14:paraId="7F44314C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552047A0" w14:textId="77777777" w:rsidR="00296126" w:rsidRPr="00A855BB" w:rsidRDefault="00296126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</w:r>
            <w:r w:rsidRPr="00E10EE0">
              <w:rPr>
                <w:rFonts w:ascii="Arial" w:hAnsi="Arial"/>
                <w:sz w:val="18"/>
                <w:szCs w:val="18"/>
              </w:rPr>
              <w:t>någon annan plats, vilken?</w:t>
            </w:r>
            <w:r>
              <w:t xml:space="preserve"> </w:t>
            </w:r>
            <w:r w:rsidR="00097294"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97294" w:rsidRPr="00A855BB">
              <w:rPr>
                <w:sz w:val="20"/>
              </w:rPr>
              <w:instrText xml:space="preserve"> FORMTEXT </w:instrText>
            </w:r>
            <w:r w:rsidR="00097294" w:rsidRPr="00A855BB">
              <w:rPr>
                <w:sz w:val="20"/>
              </w:rPr>
            </w:r>
            <w:r w:rsidR="00097294" w:rsidRPr="00A855BB">
              <w:rPr>
                <w:sz w:val="20"/>
              </w:rPr>
              <w:fldChar w:fldCharType="separate"/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noProof/>
                <w:sz w:val="20"/>
              </w:rPr>
              <w:t> </w:t>
            </w:r>
            <w:r w:rsidR="00097294" w:rsidRPr="00A855BB">
              <w:rPr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5268ABDA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1495A529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2" w:space="0" w:color="000000"/>
            </w:tcBorders>
            <w:vAlign w:val="center"/>
          </w:tcPr>
          <w:p w14:paraId="4BEDDD00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96126" w:rsidRPr="00A855BB" w14:paraId="380E24A0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000000"/>
            </w:tcBorders>
          </w:tcPr>
          <w:p w14:paraId="76242AD0" w14:textId="77777777" w:rsidR="00296126" w:rsidRPr="00A855BB" w:rsidRDefault="00296126" w:rsidP="009415FE">
            <w:pPr>
              <w:widowControl w:val="0"/>
              <w:tabs>
                <w:tab w:val="left" w:pos="262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Avskiljaren har försetts </w:t>
            </w:r>
          </w:p>
          <w:p w14:paraId="648B77A7" w14:textId="77777777" w:rsidR="00296126" w:rsidRPr="00A855BB" w:rsidRDefault="00296126" w:rsidP="009415FE">
            <w:pPr>
              <w:widowControl w:val="0"/>
              <w:tabs>
                <w:tab w:val="left" w:pos="262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med ett larmsystem som anger när oljetråget är fullt</w:t>
            </w:r>
          </w:p>
        </w:tc>
        <w:tc>
          <w:tcPr>
            <w:tcW w:w="1276" w:type="dxa"/>
            <w:tcBorders>
              <w:top w:val="single" w:sz="2" w:space="0" w:color="000000"/>
            </w:tcBorders>
            <w:vAlign w:val="center"/>
          </w:tcPr>
          <w:p w14:paraId="557A38E1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000000"/>
            </w:tcBorders>
            <w:vAlign w:val="center"/>
          </w:tcPr>
          <w:p w14:paraId="4CE4E934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000000"/>
            </w:tcBorders>
            <w:vAlign w:val="center"/>
          </w:tcPr>
          <w:p w14:paraId="04D34517" w14:textId="77777777" w:rsidR="00296126" w:rsidRPr="00A855BB" w:rsidRDefault="00296126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C022E" w:rsidRPr="00B069FB" w14:paraId="537DA1EE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000000"/>
              <w:bottom w:val="nil"/>
            </w:tcBorders>
          </w:tcPr>
          <w:p w14:paraId="119FDA7B" w14:textId="77777777" w:rsidR="00BC022E" w:rsidRPr="00A855BB" w:rsidRDefault="00BC022E" w:rsidP="009415FE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I avloppet finns det omedelbart efter oljeavskiljaren en</w:t>
            </w: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3C8D57AE" w14:textId="77777777" w:rsidR="00BC022E" w:rsidRPr="005B3FCA" w:rsidRDefault="00BC022E" w:rsidP="009415F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1569947E" w14:textId="77777777" w:rsidR="00BC022E" w:rsidRPr="005B3FCA" w:rsidRDefault="00BC022E" w:rsidP="009415F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bottom w:val="nil"/>
            </w:tcBorders>
            <w:vAlign w:val="center"/>
          </w:tcPr>
          <w:p w14:paraId="0E7256EE" w14:textId="77777777" w:rsidR="00BC022E" w:rsidRPr="005B3FCA" w:rsidRDefault="00BC022E" w:rsidP="009415FE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BC022E" w:rsidRPr="00A855BB" w14:paraId="743E7AB4" w14:textId="77777777" w:rsidTr="009415FE">
        <w:trPr>
          <w:trHeight w:val="284"/>
        </w:trPr>
        <w:tc>
          <w:tcPr>
            <w:tcW w:w="5394" w:type="dxa"/>
            <w:tcBorders>
              <w:top w:val="nil"/>
              <w:bottom w:val="single" w:sz="2" w:space="0" w:color="A6A6A6"/>
            </w:tcBorders>
            <w:vAlign w:val="center"/>
          </w:tcPr>
          <w:p w14:paraId="15BA0D84" w14:textId="77777777" w:rsidR="00BC022E" w:rsidRPr="00A855BB" w:rsidRDefault="00BC022E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provtagningsbrunn</w:t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1DA54391" w14:textId="77777777" w:rsidR="00BC022E" w:rsidRPr="00A855BB" w:rsidRDefault="00BC022E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681DD782" w14:textId="77777777" w:rsidR="00BC022E" w:rsidRPr="00A855BB" w:rsidRDefault="00BC022E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2" w:space="0" w:color="A6A6A6"/>
            </w:tcBorders>
            <w:vAlign w:val="center"/>
          </w:tcPr>
          <w:p w14:paraId="5BE17B27" w14:textId="77777777" w:rsidR="00BC022E" w:rsidRPr="00A855BB" w:rsidRDefault="00BC022E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C022E" w:rsidRPr="00A855BB" w14:paraId="400530F8" w14:textId="77777777" w:rsidTr="009415FE">
        <w:trPr>
          <w:trHeight w:val="284"/>
        </w:trPr>
        <w:tc>
          <w:tcPr>
            <w:tcW w:w="5394" w:type="dxa"/>
            <w:tcBorders>
              <w:top w:val="single" w:sz="2" w:space="0" w:color="A6A6A6"/>
              <w:bottom w:val="single" w:sz="4" w:space="0" w:color="auto"/>
            </w:tcBorders>
            <w:vAlign w:val="center"/>
          </w:tcPr>
          <w:p w14:paraId="1BF64F0B" w14:textId="77777777" w:rsidR="00BC022E" w:rsidRPr="00A855BB" w:rsidRDefault="00BC022E" w:rsidP="009415FE">
            <w:pPr>
              <w:widowControl w:val="0"/>
              <w:tabs>
                <w:tab w:val="left" w:pos="30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avstängningsventilbrunn</w:t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4" w:space="0" w:color="auto"/>
            </w:tcBorders>
            <w:vAlign w:val="center"/>
          </w:tcPr>
          <w:p w14:paraId="53431204" w14:textId="77777777" w:rsidR="00BC022E" w:rsidRPr="00A855BB" w:rsidRDefault="00BC022E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4" w:space="0" w:color="auto"/>
            </w:tcBorders>
            <w:vAlign w:val="center"/>
          </w:tcPr>
          <w:p w14:paraId="4F17060F" w14:textId="77777777" w:rsidR="00BC022E" w:rsidRPr="00A855BB" w:rsidRDefault="00BC022E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6A6A6"/>
              <w:bottom w:val="single" w:sz="4" w:space="0" w:color="auto"/>
            </w:tcBorders>
            <w:vAlign w:val="center"/>
          </w:tcPr>
          <w:p w14:paraId="415048C9" w14:textId="77777777" w:rsidR="00BC022E" w:rsidRPr="00A855BB" w:rsidRDefault="00BC022E" w:rsidP="009415FE">
            <w:pPr>
              <w:widowControl w:val="0"/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22346DCA" w14:textId="77777777" w:rsidR="00D0624C" w:rsidRPr="00A855BB" w:rsidRDefault="00D0624C" w:rsidP="00171265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5064B41A" w14:textId="77777777" w:rsidR="00E0759C" w:rsidRPr="00A855BB" w:rsidRDefault="00E0759C" w:rsidP="00171265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425E1B7E" w14:textId="77777777" w:rsidR="000225C2" w:rsidRPr="00A855BB" w:rsidRDefault="000225C2" w:rsidP="00171265">
      <w:pPr>
        <w:keepNext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Behandling av annat avloppsvatten</w:t>
      </w:r>
    </w:p>
    <w:p w14:paraId="2F5186A5" w14:textId="77777777" w:rsidR="00B57C76" w:rsidRPr="005B3FCA" w:rsidRDefault="00B57C76" w:rsidP="00B57C76">
      <w:pPr>
        <w:ind w:firstLine="417"/>
        <w:rPr>
          <w:rFonts w:ascii="Arial" w:hAnsi="Arial" w:cs="Arial"/>
          <w:sz w:val="20"/>
        </w:rPr>
      </w:pPr>
    </w:p>
    <w:p w14:paraId="65A7218F" w14:textId="77777777" w:rsidR="0019049E" w:rsidRPr="00A855BB" w:rsidRDefault="0019049E" w:rsidP="0019049E">
      <w:pPr>
        <w:rPr>
          <w:rFonts w:ascii="Arial" w:hAnsi="Arial" w:cs="Arial"/>
          <w:sz w:val="20"/>
        </w:rPr>
      </w:pPr>
      <w:r>
        <w:rPr>
          <w:rFonts w:ascii="Arial" w:hAnsi="Arial"/>
          <w:sz w:val="20"/>
        </w:rPr>
        <w:t>Avloppsvatten</w:t>
      </w:r>
    </w:p>
    <w:p w14:paraId="57BF5EF0" w14:textId="77777777" w:rsidR="00B57C76" w:rsidRPr="00A855BB" w:rsidRDefault="00B57C76" w:rsidP="0019049E">
      <w:pPr>
        <w:ind w:left="357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 w:rsidR="006A1E1E">
        <w:rPr>
          <w:rFonts w:ascii="Arial" w:hAnsi="Arial"/>
          <w:sz w:val="20"/>
        </w:rPr>
        <w:t>av</w:t>
      </w:r>
      <w:r>
        <w:rPr>
          <w:rFonts w:ascii="Arial" w:hAnsi="Arial"/>
          <w:sz w:val="20"/>
        </w:rPr>
        <w:t xml:space="preserve">leds till </w:t>
      </w:r>
      <w:r w:rsidR="006A1E1E">
        <w:rPr>
          <w:rFonts w:ascii="Arial" w:hAnsi="Arial"/>
          <w:sz w:val="20"/>
        </w:rPr>
        <w:t>vattentjänstverkets</w:t>
      </w:r>
      <w:r>
        <w:rPr>
          <w:rFonts w:ascii="Arial" w:hAnsi="Arial"/>
          <w:sz w:val="20"/>
        </w:rPr>
        <w:t xml:space="preserve"> avlopp</w:t>
      </w:r>
      <w:r w:rsidR="006A1E1E">
        <w:rPr>
          <w:rFonts w:ascii="Arial" w:hAnsi="Arial"/>
          <w:sz w:val="20"/>
        </w:rPr>
        <w:t>ssystem</w:t>
      </w:r>
    </w:p>
    <w:p w14:paraId="63A9FDEB" w14:textId="77777777" w:rsidR="00B57C76" w:rsidRPr="00A855BB" w:rsidRDefault="00B57C76" w:rsidP="0019049E">
      <w:pPr>
        <w:ind w:left="357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 w:rsidR="006A1E1E">
        <w:rPr>
          <w:rFonts w:ascii="Arial" w:hAnsi="Arial"/>
          <w:sz w:val="20"/>
        </w:rPr>
        <w:t>av</w:t>
      </w:r>
      <w:r>
        <w:rPr>
          <w:rFonts w:ascii="Arial" w:hAnsi="Arial"/>
          <w:sz w:val="20"/>
        </w:rPr>
        <w:t xml:space="preserve">leds till en sluten </w:t>
      </w:r>
      <w:r w:rsidR="006A1E1E">
        <w:rPr>
          <w:rFonts w:ascii="Arial" w:hAnsi="Arial"/>
          <w:sz w:val="20"/>
        </w:rPr>
        <w:t>tank</w:t>
      </w:r>
      <w:r>
        <w:rPr>
          <w:rFonts w:ascii="Arial" w:hAnsi="Arial"/>
          <w:sz w:val="20"/>
        </w:rPr>
        <w:t xml:space="preserve">, </w:t>
      </w:r>
      <w:r w:rsidR="006A1E1E">
        <w:rPr>
          <w:rFonts w:ascii="Arial" w:hAnsi="Arial"/>
          <w:sz w:val="20"/>
        </w:rPr>
        <w:t>vari</w:t>
      </w:r>
      <w:r>
        <w:rPr>
          <w:rFonts w:ascii="Arial" w:hAnsi="Arial"/>
          <w:sz w:val="20"/>
        </w:rPr>
        <w:t xml:space="preserve">från </w:t>
      </w:r>
      <w:r w:rsidR="006A1E1E">
        <w:rPr>
          <w:rFonts w:ascii="Arial" w:hAnsi="Arial"/>
          <w:sz w:val="20"/>
        </w:rPr>
        <w:t>det</w:t>
      </w:r>
      <w:r>
        <w:rPr>
          <w:rFonts w:ascii="Arial" w:hAnsi="Arial"/>
          <w:sz w:val="20"/>
        </w:rPr>
        <w:t xml:space="preserve"> transporteras till </w:t>
      </w:r>
      <w:r w:rsidR="006A1E1E">
        <w:rPr>
          <w:rFonts w:ascii="Arial" w:hAnsi="Arial"/>
          <w:sz w:val="20"/>
        </w:rPr>
        <w:t xml:space="preserve">vattentjänstverkets </w:t>
      </w:r>
      <w:r>
        <w:rPr>
          <w:rFonts w:ascii="Arial" w:hAnsi="Arial"/>
          <w:sz w:val="20"/>
        </w:rPr>
        <w:t>avloppsnät</w:t>
      </w:r>
    </w:p>
    <w:p w14:paraId="0B7F0D52" w14:textId="77777777" w:rsidR="00B57C76" w:rsidRPr="00A855BB" w:rsidRDefault="00B57C76" w:rsidP="0019049E">
      <w:pPr>
        <w:tabs>
          <w:tab w:val="left" w:pos="709"/>
        </w:tabs>
        <w:ind w:left="697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 w:rsidRPr="00E10EE0">
        <w:rPr>
          <w:rFonts w:ascii="Arial" w:hAnsi="Arial"/>
          <w:sz w:val="20"/>
          <w:szCs w:val="20"/>
        </w:rPr>
        <w:t xml:space="preserve">behandlas på något annat sätt enligt 16 kap. i miljöskyddslagen och statsrådets förordning om behandling av hushållsavloppsvatten i områden utanför avloppsnätet </w:t>
      </w:r>
      <w:hyperlink r:id="rId8" w:history="1">
        <w:r w:rsidRPr="00E10EE0">
          <w:rPr>
            <w:rStyle w:val="Hyperlinkki"/>
            <w:rFonts w:ascii="Arial" w:hAnsi="Arial"/>
            <w:sz w:val="20"/>
            <w:szCs w:val="20"/>
          </w:rPr>
          <w:t>157/2017</w:t>
        </w:r>
      </w:hyperlink>
      <w:r w:rsidRPr="00E10EE0">
        <w:rPr>
          <w:rFonts w:ascii="Arial" w:hAnsi="Arial"/>
          <w:sz w:val="20"/>
          <w:szCs w:val="20"/>
        </w:rPr>
        <w:t xml:space="preserve">, vilket?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242EBA50" w14:textId="77777777" w:rsidR="00477B2F" w:rsidRPr="005B3FCA" w:rsidRDefault="00477B2F" w:rsidP="00B57C76">
      <w:pPr>
        <w:keepNext/>
        <w:rPr>
          <w:rFonts w:ascii="Arial" w:hAnsi="Arial" w:cs="Arial"/>
          <w:sz w:val="20"/>
          <w:szCs w:val="20"/>
        </w:rPr>
      </w:pPr>
    </w:p>
    <w:p w14:paraId="2FAE5965" w14:textId="77777777" w:rsidR="003806A2" w:rsidRPr="00A855BB" w:rsidRDefault="00027B10" w:rsidP="00D136FC">
      <w:pPr>
        <w:tabs>
          <w:tab w:val="left" w:pos="1134"/>
        </w:tabs>
        <w:ind w:left="697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Regn- och smältvatten (dagvatten) från distributionsstationens gårdsplan har hindrats från att rinna ner i oljeavskiljarna</w:t>
      </w:r>
    </w:p>
    <w:p w14:paraId="4EA8325C" w14:textId="77777777" w:rsidR="00395AF5" w:rsidRPr="005B3FCA" w:rsidRDefault="00395AF5" w:rsidP="00395AF5">
      <w:pPr>
        <w:rPr>
          <w:rFonts w:ascii="Arial" w:hAnsi="Arial" w:cs="Arial"/>
          <w:sz w:val="20"/>
          <w:szCs w:val="20"/>
        </w:rPr>
      </w:pPr>
    </w:p>
    <w:p w14:paraId="25A0D5E1" w14:textId="77777777" w:rsidR="00373793" w:rsidRPr="005B3FCA" w:rsidRDefault="00373793" w:rsidP="00395AF5">
      <w:pPr>
        <w:rPr>
          <w:rFonts w:ascii="Arial" w:hAnsi="Arial" w:cs="Arial"/>
          <w:sz w:val="20"/>
          <w:szCs w:val="20"/>
        </w:rPr>
      </w:pPr>
    </w:p>
    <w:p w14:paraId="2639E624" w14:textId="77777777" w:rsidR="000225C2" w:rsidRPr="00A855BB" w:rsidRDefault="007721D1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</w:rPr>
      </w:pPr>
      <w:r w:rsidRPr="00D136FC">
        <w:rPr>
          <w:rFonts w:ascii="Arial" w:hAnsi="Arial" w:cs="Arial"/>
          <w:sz w:val="20"/>
        </w:rPr>
        <w:t>Tilläggsuppgifter till punkt 7:</w:t>
      </w:r>
      <w:r w:rsidRPr="00D136FC">
        <w:rPr>
          <w:sz w:val="20"/>
        </w:rPr>
        <w:t xml:space="preserve">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163EBEE9" w14:textId="77777777" w:rsidR="007721D1" w:rsidRPr="005B3FCA" w:rsidRDefault="007721D1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</w:rPr>
      </w:pPr>
    </w:p>
    <w:p w14:paraId="002E9D3B" w14:textId="77777777" w:rsidR="00965412" w:rsidRPr="005B3FCA" w:rsidRDefault="00965412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</w:rPr>
      </w:pPr>
    </w:p>
    <w:p w14:paraId="175296D6" w14:textId="77777777" w:rsidR="000225C2" w:rsidRPr="005B3FCA" w:rsidRDefault="000225C2" w:rsidP="00D348AC">
      <w:pPr>
        <w:rPr>
          <w:rFonts w:ascii="Arial" w:hAnsi="Arial" w:cs="Arial"/>
          <w:b/>
          <w:sz w:val="20"/>
          <w:szCs w:val="20"/>
        </w:rPr>
      </w:pPr>
    </w:p>
    <w:p w14:paraId="56713E46" w14:textId="77777777" w:rsidR="00373793" w:rsidRPr="005B3FCA" w:rsidRDefault="00373793" w:rsidP="00D348AC">
      <w:pPr>
        <w:rPr>
          <w:rFonts w:ascii="Arial" w:hAnsi="Arial" w:cs="Arial"/>
          <w:b/>
          <w:sz w:val="20"/>
          <w:szCs w:val="20"/>
        </w:rPr>
      </w:pPr>
    </w:p>
    <w:p w14:paraId="516EE3EB" w14:textId="77777777" w:rsidR="000225C2" w:rsidRPr="00A855BB" w:rsidRDefault="00E02D54" w:rsidP="00965412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8. UPPGIFTER OM UTSLÄPP TILL LUFT </w:t>
      </w:r>
      <w:r>
        <w:rPr>
          <w:rFonts w:ascii="Arial" w:hAnsi="Arial"/>
          <w:sz w:val="20"/>
          <w:szCs w:val="20"/>
        </w:rPr>
        <w:t xml:space="preserve">(9 §, </w:t>
      </w:r>
      <w:r w:rsidRPr="00E10EE0">
        <w:rPr>
          <w:rFonts w:ascii="Arial" w:hAnsi="Arial"/>
          <w:sz w:val="20"/>
          <w:szCs w:val="20"/>
        </w:rPr>
        <w:t xml:space="preserve">SRF </w:t>
      </w:r>
      <w:hyperlink r:id="rId9" w:history="1">
        <w:r w:rsidRPr="00E10EE0">
          <w:rPr>
            <w:rStyle w:val="Hyperlinkki"/>
            <w:rFonts w:ascii="Arial" w:hAnsi="Arial"/>
            <w:sz w:val="20"/>
            <w:szCs w:val="20"/>
          </w:rPr>
          <w:t>1085/2011</w:t>
        </w:r>
      </w:hyperlink>
      <w:r w:rsidRPr="00E10EE0">
        <w:rPr>
          <w:rFonts w:ascii="Arial" w:hAnsi="Arial"/>
          <w:sz w:val="20"/>
          <w:szCs w:val="20"/>
        </w:rPr>
        <w:t xml:space="preserve"> 4 §)</w:t>
      </w:r>
    </w:p>
    <w:p w14:paraId="262A8E48" w14:textId="77777777" w:rsidR="000225C2" w:rsidRPr="005B3FCA" w:rsidRDefault="000225C2" w:rsidP="00965412">
      <w:pPr>
        <w:keepNext/>
        <w:rPr>
          <w:rFonts w:ascii="Arial" w:hAnsi="Arial" w:cs="Arial"/>
          <w:sz w:val="20"/>
          <w:szCs w:val="20"/>
        </w:rPr>
      </w:pPr>
    </w:p>
    <w:p w14:paraId="49A126D0" w14:textId="77777777" w:rsidR="00395AF5" w:rsidRPr="00A855BB" w:rsidRDefault="000225C2" w:rsidP="00965412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Bensinångorna återvinns </w:t>
      </w:r>
    </w:p>
    <w:p w14:paraId="465ADE6A" w14:textId="77777777" w:rsidR="007E4B0F" w:rsidRPr="00A855BB" w:rsidRDefault="00027B10" w:rsidP="00027B10">
      <w:pPr>
        <w:keepNext/>
        <w:ind w:left="36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i samband med påfyllningen av bensincisternerna</w:t>
      </w:r>
    </w:p>
    <w:p w14:paraId="27137515" w14:textId="77777777" w:rsidR="000225C2" w:rsidRPr="00A855BB" w:rsidRDefault="00027B10" w:rsidP="00027B10">
      <w:pPr>
        <w:keepNext/>
        <w:ind w:left="36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i samband med kundernas tankning</w:t>
      </w:r>
    </w:p>
    <w:p w14:paraId="307F61AC" w14:textId="77777777" w:rsidR="00274C15" w:rsidRDefault="00274C15" w:rsidP="00274C15">
      <w:pPr>
        <w:keepNext/>
        <w:tabs>
          <w:tab w:val="left" w:pos="709"/>
        </w:tabs>
        <w:ind w:left="360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/>
          <w:color w:val="FF0000"/>
          <w:sz w:val="20"/>
          <w:szCs w:val="20"/>
        </w:rPr>
        <w:tab/>
      </w:r>
      <w:r w:rsidRPr="00E10EE0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E10EE0">
        <w:rPr>
          <w:rFonts w:ascii="Arial" w:hAnsi="Arial" w:cs="Arial"/>
          <w:sz w:val="20"/>
        </w:rPr>
        <w:instrText xml:space="preserve"> FORMCHECKBOX </w:instrText>
      </w:r>
      <w:r w:rsidRPr="00E10EE0">
        <w:rPr>
          <w:rFonts w:ascii="Arial" w:hAnsi="Arial" w:cs="Arial"/>
          <w:sz w:val="20"/>
        </w:rPr>
      </w:r>
      <w:r w:rsidRPr="00E10EE0">
        <w:rPr>
          <w:rFonts w:ascii="Arial" w:hAnsi="Arial" w:cs="Arial"/>
          <w:sz w:val="20"/>
        </w:rPr>
        <w:fldChar w:fldCharType="separate"/>
      </w:r>
      <w:r w:rsidRPr="00E10EE0">
        <w:rPr>
          <w:rFonts w:ascii="Arial" w:hAnsi="Arial" w:cs="Arial"/>
          <w:sz w:val="20"/>
        </w:rPr>
        <w:fldChar w:fldCharType="end"/>
      </w:r>
      <w:r w:rsidRPr="00E10EE0">
        <w:rPr>
          <w:rFonts w:ascii="Arial" w:hAnsi="Arial"/>
          <w:sz w:val="20"/>
        </w:rPr>
        <w:t xml:space="preserve"> </w:t>
      </w:r>
      <w:r w:rsidR="00E9627C">
        <w:rPr>
          <w:rFonts w:ascii="Arial" w:hAnsi="Arial"/>
          <w:sz w:val="20"/>
        </w:rPr>
        <w:t>återföringsgraden för</w:t>
      </w:r>
      <w:r w:rsidRPr="00E10EE0">
        <w:rPr>
          <w:rFonts w:ascii="Arial" w:hAnsi="Arial"/>
          <w:sz w:val="20"/>
          <w:szCs w:val="20"/>
        </w:rPr>
        <w:t xml:space="preserve"> bensinångor är minst 85 %</w:t>
      </w:r>
    </w:p>
    <w:p w14:paraId="21D2E26C" w14:textId="77777777" w:rsidR="003906B4" w:rsidRPr="005B3FCA" w:rsidRDefault="003906B4" w:rsidP="00274C15">
      <w:pPr>
        <w:rPr>
          <w:rFonts w:ascii="Arial" w:hAnsi="Arial" w:cs="Arial"/>
          <w:sz w:val="20"/>
          <w:szCs w:val="20"/>
        </w:rPr>
      </w:pPr>
    </w:p>
    <w:p w14:paraId="32450208" w14:textId="77777777" w:rsidR="00395AF5" w:rsidRPr="00B069FB" w:rsidRDefault="00027B10" w:rsidP="00027B10">
      <w:pPr>
        <w:ind w:left="360"/>
        <w:rPr>
          <w:rFonts w:ascii="Arial" w:hAnsi="Arial" w:cs="Arial"/>
          <w:sz w:val="20"/>
          <w:szCs w:val="20"/>
        </w:rPr>
      </w:pPr>
      <w:r w:rsidRPr="00B069F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B069FB">
        <w:rPr>
          <w:rFonts w:ascii="Arial" w:hAnsi="Arial" w:cs="Arial"/>
          <w:sz w:val="20"/>
        </w:rPr>
        <w:instrText xml:space="preserve"> FORMCHECKBOX </w:instrText>
      </w:r>
      <w:r w:rsidRPr="00B069FB">
        <w:rPr>
          <w:rFonts w:ascii="Arial" w:hAnsi="Arial" w:cs="Arial"/>
          <w:sz w:val="20"/>
        </w:rPr>
      </w:r>
      <w:r w:rsidRPr="00B069FB">
        <w:rPr>
          <w:rFonts w:ascii="Arial" w:hAnsi="Arial" w:cs="Arial"/>
          <w:sz w:val="20"/>
        </w:rPr>
        <w:fldChar w:fldCharType="separate"/>
      </w:r>
      <w:r w:rsidRPr="00B069F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Det finns beredskap att återvinna bensinångor i samband med kundernas tankning</w:t>
      </w:r>
    </w:p>
    <w:p w14:paraId="1C6BBA9C" w14:textId="77777777" w:rsidR="007721D1" w:rsidRPr="005B3FCA" w:rsidRDefault="007721D1" w:rsidP="00395AF5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</w:rPr>
      </w:pPr>
    </w:p>
    <w:p w14:paraId="6BE2B402" w14:textId="77777777" w:rsidR="00373793" w:rsidRPr="005B3FCA" w:rsidRDefault="00373793" w:rsidP="00395AF5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</w:rPr>
      </w:pPr>
    </w:p>
    <w:p w14:paraId="7320998C" w14:textId="77777777" w:rsidR="00395AF5" w:rsidRPr="00A855BB" w:rsidRDefault="007721D1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</w:rPr>
      </w:pPr>
      <w:r w:rsidRPr="00E10EE0">
        <w:rPr>
          <w:rFonts w:ascii="Arial" w:hAnsi="Arial" w:cs="Arial"/>
          <w:sz w:val="20"/>
        </w:rPr>
        <w:t>Tilläggsuppgifter till punkt 8:</w:t>
      </w:r>
      <w:r w:rsidRPr="00E10EE0">
        <w:rPr>
          <w:sz w:val="20"/>
        </w:rPr>
        <w:t xml:space="preserve">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44AF948F" w14:textId="77777777" w:rsidR="007721D1" w:rsidRPr="005B3FCA" w:rsidRDefault="007721D1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</w:rPr>
      </w:pPr>
    </w:p>
    <w:p w14:paraId="1EE2FFCD" w14:textId="77777777" w:rsidR="00965412" w:rsidRPr="005B3FCA" w:rsidRDefault="00965412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</w:rPr>
      </w:pPr>
    </w:p>
    <w:p w14:paraId="057C2AC0" w14:textId="77777777" w:rsidR="005E550E" w:rsidRPr="005B3FCA" w:rsidRDefault="005E550E" w:rsidP="00D348AC">
      <w:pPr>
        <w:rPr>
          <w:rFonts w:ascii="Arial" w:hAnsi="Arial" w:cs="Arial"/>
          <w:b/>
          <w:sz w:val="20"/>
          <w:szCs w:val="20"/>
        </w:rPr>
      </w:pPr>
    </w:p>
    <w:p w14:paraId="0780C1F9" w14:textId="77777777" w:rsidR="00373793" w:rsidRPr="005B3FCA" w:rsidRDefault="00373793" w:rsidP="00D348AC">
      <w:pPr>
        <w:rPr>
          <w:rFonts w:ascii="Arial" w:hAnsi="Arial" w:cs="Arial"/>
          <w:b/>
          <w:sz w:val="20"/>
          <w:szCs w:val="20"/>
        </w:rPr>
      </w:pPr>
    </w:p>
    <w:p w14:paraId="719E261A" w14:textId="77777777" w:rsidR="00EB175D" w:rsidRPr="00A855BB" w:rsidRDefault="00E02D54" w:rsidP="00CC04AD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lastRenderedPageBreak/>
        <w:t xml:space="preserve">9. UPPGIFTER OM DET AVFALL SOM VERKSAMHETEN GER UPPHOV TILL OCH OM AVFALLSHANTERINGEN </w:t>
      </w:r>
      <w:r>
        <w:rPr>
          <w:rFonts w:ascii="Arial" w:hAnsi="Arial"/>
          <w:sz w:val="20"/>
          <w:szCs w:val="20"/>
        </w:rPr>
        <w:t>(11 §)</w:t>
      </w:r>
    </w:p>
    <w:p w14:paraId="5B289992" w14:textId="77777777" w:rsidR="005F59FC" w:rsidRPr="005B3FCA" w:rsidRDefault="005F59FC" w:rsidP="00CC04AD">
      <w:pPr>
        <w:keepNext/>
        <w:rPr>
          <w:rFonts w:ascii="Arial" w:hAnsi="Arial" w:cs="Arial"/>
          <w:sz w:val="20"/>
          <w:szCs w:val="20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417"/>
        <w:gridCol w:w="4962"/>
      </w:tblGrid>
      <w:tr w:rsidR="00971063" w:rsidRPr="00A855BB" w14:paraId="026A119E" w14:textId="77777777" w:rsidTr="00971063">
        <w:trPr>
          <w:trHeight w:val="810"/>
        </w:trPr>
        <w:tc>
          <w:tcPr>
            <w:tcW w:w="3119" w:type="dxa"/>
            <w:shd w:val="clear" w:color="auto" w:fill="D9D9D9"/>
            <w:vAlign w:val="center"/>
          </w:tcPr>
          <w:p w14:paraId="3F98660F" w14:textId="77777777" w:rsidR="00971063" w:rsidRPr="00A855BB" w:rsidRDefault="00971063" w:rsidP="00F77FC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Avfallstyp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54901621" w14:textId="77777777" w:rsidR="00971063" w:rsidRPr="00A855BB" w:rsidRDefault="00971063" w:rsidP="00C3071C">
            <w:pPr>
              <w:keepNext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Uppskattad</w:t>
            </w:r>
          </w:p>
          <w:p w14:paraId="36ADD12C" w14:textId="77777777" w:rsidR="00971063" w:rsidRPr="00A855BB" w:rsidRDefault="00971063" w:rsidP="00C3071C">
            <w:pPr>
              <w:keepNext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mängd (kg/a)</w:t>
            </w:r>
          </w:p>
        </w:tc>
        <w:tc>
          <w:tcPr>
            <w:tcW w:w="4962" w:type="dxa"/>
            <w:shd w:val="clear" w:color="auto" w:fill="D9D9D9"/>
            <w:vAlign w:val="center"/>
          </w:tcPr>
          <w:p w14:paraId="453E4F03" w14:textId="77777777" w:rsidR="00971063" w:rsidRPr="00A855BB" w:rsidRDefault="00971063" w:rsidP="00971063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Mottagare</w:t>
            </w:r>
          </w:p>
        </w:tc>
      </w:tr>
      <w:tr w:rsidR="00971063" w:rsidRPr="00A855BB" w14:paraId="23500562" w14:textId="77777777" w:rsidTr="00971063">
        <w:trPr>
          <w:trHeight w:val="215"/>
        </w:trPr>
        <w:tc>
          <w:tcPr>
            <w:tcW w:w="3119" w:type="dxa"/>
            <w:tcBorders>
              <w:top w:val="single" w:sz="6" w:space="0" w:color="auto"/>
              <w:bottom w:val="nil"/>
            </w:tcBorders>
          </w:tcPr>
          <w:p w14:paraId="3A32809D" w14:textId="77777777" w:rsidR="00971063" w:rsidRPr="00A855BB" w:rsidRDefault="00971063" w:rsidP="00CC04A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Vanligt avfall</w:t>
            </w: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</w:tcPr>
          <w:p w14:paraId="3E7CD2F1" w14:textId="77777777" w:rsidR="00971063" w:rsidRPr="00A855BB" w:rsidRDefault="00971063" w:rsidP="00CC04AD">
            <w:pPr>
              <w:keepNext/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4962" w:type="dxa"/>
            <w:tcBorders>
              <w:top w:val="single" w:sz="6" w:space="0" w:color="auto"/>
              <w:bottom w:val="nil"/>
            </w:tcBorders>
          </w:tcPr>
          <w:p w14:paraId="55B5321A" w14:textId="77777777" w:rsidR="00971063" w:rsidRPr="00A855BB" w:rsidRDefault="00971063" w:rsidP="00CC04AD">
            <w:pPr>
              <w:keepNext/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</w:tr>
      <w:tr w:rsidR="00097294" w:rsidRPr="00A855BB" w14:paraId="76A99DAA" w14:textId="77777777" w:rsidTr="00097294">
        <w:trPr>
          <w:trHeight w:val="284"/>
        </w:trPr>
        <w:tc>
          <w:tcPr>
            <w:tcW w:w="3119" w:type="dxa"/>
            <w:tcBorders>
              <w:top w:val="nil"/>
              <w:bottom w:val="single" w:sz="2" w:space="0" w:color="BFBFBF"/>
            </w:tcBorders>
            <w:vAlign w:val="center"/>
          </w:tcPr>
          <w:p w14:paraId="4FEB56B2" w14:textId="77777777" w:rsidR="00097294" w:rsidRPr="00A855BB" w:rsidRDefault="00097294" w:rsidP="00097294">
            <w:pPr>
              <w:keepNext/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Blandavfall</w:t>
            </w:r>
          </w:p>
        </w:tc>
        <w:tc>
          <w:tcPr>
            <w:tcW w:w="1417" w:type="dxa"/>
            <w:tcBorders>
              <w:top w:val="nil"/>
              <w:bottom w:val="single" w:sz="2" w:space="0" w:color="BFBFBF"/>
            </w:tcBorders>
            <w:vAlign w:val="center"/>
          </w:tcPr>
          <w:p w14:paraId="1269B931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nil"/>
              <w:bottom w:val="single" w:sz="2" w:space="0" w:color="BFBFBF"/>
            </w:tcBorders>
            <w:vAlign w:val="center"/>
          </w:tcPr>
          <w:p w14:paraId="7CF24E0F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2676BBD1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64128BA6" w14:textId="77777777" w:rsidR="00097294" w:rsidRPr="00A855BB" w:rsidRDefault="00097294" w:rsidP="00097294">
            <w:pPr>
              <w:keepNext/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Papp och kartong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36845A1D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0E81D937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250DF0D2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34101A8B" w14:textId="77777777" w:rsidR="00097294" w:rsidRPr="00A855BB" w:rsidRDefault="00097294" w:rsidP="00097294">
            <w:pPr>
              <w:keepNext/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Papper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68D70343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1BA50718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7C55D4DC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22DC7E9C" w14:textId="77777777" w:rsidR="00097294" w:rsidRPr="00A855BB" w:rsidRDefault="00097294" w:rsidP="00097294">
            <w:pPr>
              <w:keepNext/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Energifraktion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7FF1E3BC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7DBAA4EB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52A2B2B5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03D4081E" w14:textId="77777777" w:rsidR="00097294" w:rsidRPr="00A855BB" w:rsidRDefault="00097294" w:rsidP="00097294">
            <w:pPr>
              <w:keepNext/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Organiskt avfall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784814AD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004E3061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6C13A9A0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46AEAFCF" w14:textId="77777777" w:rsidR="00097294" w:rsidRPr="00A855BB" w:rsidRDefault="00097294" w:rsidP="00097294">
            <w:pPr>
              <w:keepNext/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Metaller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369B6933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031F8A92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76021F51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495F4DDF" w14:textId="77777777" w:rsidR="00097294" w:rsidRPr="00A855BB" w:rsidRDefault="00097294" w:rsidP="00097294">
            <w:pPr>
              <w:keepNext/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Glas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683B4065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44226178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0B6D8B92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4A7867C0" w14:textId="77777777" w:rsidR="00097294" w:rsidRPr="00A855BB" w:rsidRDefault="00097294" w:rsidP="00097294">
            <w:pPr>
              <w:keepNext/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Obehandlat trä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08311E60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5F66F262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1310E9C5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6" w:space="0" w:color="auto"/>
            </w:tcBorders>
            <w:vAlign w:val="center"/>
          </w:tcPr>
          <w:p w14:paraId="04901E15" w14:textId="77777777" w:rsidR="00097294" w:rsidRPr="00A855BB" w:rsidRDefault="00097294" w:rsidP="00097294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</w:r>
            <w:r w:rsidRPr="00E10EE0">
              <w:rPr>
                <w:rFonts w:ascii="Arial" w:hAnsi="Arial" w:cs="Arial"/>
                <w:sz w:val="18"/>
              </w:rPr>
              <w:t>Annat, vilket?</w:t>
            </w:r>
            <w:r w:rsidRPr="00E10EE0">
              <w:rPr>
                <w:sz w:val="18"/>
              </w:rPr>
              <w:t xml:space="preserve"> </w:t>
            </w: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6" w:space="0" w:color="auto"/>
            </w:tcBorders>
            <w:vAlign w:val="center"/>
          </w:tcPr>
          <w:p w14:paraId="27DECE64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6" w:space="0" w:color="auto"/>
            </w:tcBorders>
            <w:vAlign w:val="center"/>
          </w:tcPr>
          <w:p w14:paraId="29A0A61A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6D69C164" w14:textId="77777777" w:rsidTr="00097294">
        <w:trPr>
          <w:trHeight w:val="284"/>
        </w:trPr>
        <w:tc>
          <w:tcPr>
            <w:tcW w:w="3119" w:type="dxa"/>
            <w:tcBorders>
              <w:top w:val="single" w:sz="6" w:space="0" w:color="auto"/>
              <w:bottom w:val="nil"/>
            </w:tcBorders>
          </w:tcPr>
          <w:p w14:paraId="0AE4F87F" w14:textId="77777777" w:rsidR="00097294" w:rsidRPr="00A855BB" w:rsidRDefault="00097294" w:rsidP="0009729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Farligt avfall</w:t>
            </w: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14:paraId="0D1DD005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6" w:space="0" w:color="auto"/>
              <w:bottom w:val="nil"/>
            </w:tcBorders>
            <w:vAlign w:val="center"/>
          </w:tcPr>
          <w:p w14:paraId="4BC205EA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28593B2A" w14:textId="77777777" w:rsidTr="00097294">
        <w:trPr>
          <w:trHeight w:val="284"/>
        </w:trPr>
        <w:tc>
          <w:tcPr>
            <w:tcW w:w="3119" w:type="dxa"/>
            <w:tcBorders>
              <w:top w:val="nil"/>
              <w:bottom w:val="single" w:sz="2" w:space="0" w:color="BFBFBF"/>
            </w:tcBorders>
            <w:vAlign w:val="center"/>
          </w:tcPr>
          <w:p w14:paraId="0D2CFBF0" w14:textId="77777777" w:rsidR="00097294" w:rsidRPr="00A855BB" w:rsidRDefault="00097294" w:rsidP="00097294">
            <w:pPr>
              <w:tabs>
                <w:tab w:val="left" w:pos="142"/>
              </w:tabs>
              <w:ind w:left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Oljeavskiljarens oljeskikt</w:t>
            </w:r>
          </w:p>
        </w:tc>
        <w:tc>
          <w:tcPr>
            <w:tcW w:w="1417" w:type="dxa"/>
            <w:tcBorders>
              <w:top w:val="nil"/>
              <w:bottom w:val="single" w:sz="2" w:space="0" w:color="BFBFBF"/>
            </w:tcBorders>
            <w:vAlign w:val="center"/>
          </w:tcPr>
          <w:p w14:paraId="11C9DB2A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nil"/>
              <w:bottom w:val="single" w:sz="2" w:space="0" w:color="BFBFBF"/>
            </w:tcBorders>
            <w:vAlign w:val="center"/>
          </w:tcPr>
          <w:p w14:paraId="07E99DD9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145483F1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023F8FFB" w14:textId="77777777" w:rsidR="00097294" w:rsidRPr="00A855BB" w:rsidRDefault="00097294" w:rsidP="00097294">
            <w:pPr>
              <w:tabs>
                <w:tab w:val="left" w:pos="142"/>
              </w:tabs>
              <w:ind w:left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Oljeavskiljarens bottenslam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5B833BDE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549C8985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07DF29F9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0956791D" w14:textId="77777777" w:rsidR="00097294" w:rsidRPr="00A855BB" w:rsidRDefault="00097294" w:rsidP="00097294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Spillolja</w:t>
            </w:r>
            <w:r>
              <w:rPr>
                <w:rFonts w:ascii="Arial" w:hAnsi="Arial"/>
                <w:sz w:val="18"/>
                <w:szCs w:val="18"/>
              </w:rPr>
              <w:tab/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557108BA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6C68B470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4496E186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1759DD8C" w14:textId="77777777" w:rsidR="00097294" w:rsidRPr="00A855BB" w:rsidRDefault="00097294" w:rsidP="00097294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Annat oljigt avfall</w:t>
            </w:r>
            <w:r>
              <w:rPr>
                <w:rFonts w:ascii="Arial" w:hAnsi="Arial"/>
                <w:sz w:val="18"/>
                <w:szCs w:val="18"/>
              </w:rPr>
              <w:tab/>
              <w:t>(trassel, filter m.m.)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6D94FE27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07E70426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37071504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6B56A29A" w14:textId="77777777" w:rsidR="00097294" w:rsidRPr="00A855BB" w:rsidRDefault="00097294" w:rsidP="00097294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Lösningsmedel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75A8CE60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68023062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613802BE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25BE0622" w14:textId="77777777" w:rsidR="00097294" w:rsidRPr="00A855BB" w:rsidRDefault="00097294" w:rsidP="00097294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Kylvätska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05FE0B5D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7E06AD6C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5C04A24B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3CCE0C43" w14:textId="77777777" w:rsidR="00097294" w:rsidRPr="00A855BB" w:rsidRDefault="00097294" w:rsidP="00097294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Ackumulatorer och batterier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47B94CFE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2ACB8045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67D20726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38D2FF2C" w14:textId="77777777" w:rsidR="00097294" w:rsidRPr="00A855BB" w:rsidRDefault="00097294" w:rsidP="00097294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Lysrör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1194125B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7890D897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4C2C7B92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7F692507" w14:textId="77777777" w:rsidR="00097294" w:rsidRPr="00A855BB" w:rsidRDefault="00097294" w:rsidP="00097294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Behandlat trä</w:t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7FBE70C7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2" w:space="0" w:color="BFBFBF"/>
            </w:tcBorders>
            <w:vAlign w:val="center"/>
          </w:tcPr>
          <w:p w14:paraId="47F99095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5E3B025B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BFBFBF"/>
              <w:bottom w:val="single" w:sz="6" w:space="0" w:color="auto"/>
            </w:tcBorders>
            <w:vAlign w:val="center"/>
          </w:tcPr>
          <w:p w14:paraId="618D68E7" w14:textId="77777777" w:rsidR="00097294" w:rsidRPr="00A855BB" w:rsidRDefault="00097294" w:rsidP="00097294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</w:r>
            <w:r w:rsidRPr="00E10EE0">
              <w:rPr>
                <w:rFonts w:ascii="Arial" w:hAnsi="Arial" w:cs="Arial"/>
                <w:sz w:val="18"/>
              </w:rPr>
              <w:t>Annat, vilket?</w:t>
            </w:r>
            <w:r w:rsidRPr="00E10EE0">
              <w:rPr>
                <w:sz w:val="18"/>
              </w:rPr>
              <w:t xml:space="preserve"> </w:t>
            </w: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1417" w:type="dxa"/>
            <w:tcBorders>
              <w:top w:val="single" w:sz="2" w:space="0" w:color="BFBFBF"/>
              <w:bottom w:val="single" w:sz="6" w:space="0" w:color="auto"/>
            </w:tcBorders>
            <w:vAlign w:val="center"/>
          </w:tcPr>
          <w:p w14:paraId="08FE5018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BFBFBF"/>
              <w:bottom w:val="single" w:sz="6" w:space="0" w:color="auto"/>
            </w:tcBorders>
            <w:vAlign w:val="center"/>
          </w:tcPr>
          <w:p w14:paraId="1F536AF5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27EA83DD" w14:textId="77777777" w:rsidTr="00097294">
        <w:trPr>
          <w:trHeight w:val="284"/>
        </w:trPr>
        <w:tc>
          <w:tcPr>
            <w:tcW w:w="3119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18D65698" w14:textId="77777777" w:rsidR="00097294" w:rsidRPr="00A855BB" w:rsidRDefault="00097294" w:rsidP="00097294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Avloppsslam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71C4D085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26806D36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4E5D429E" w14:textId="77777777" w:rsidTr="00097294">
        <w:trPr>
          <w:trHeight w:val="284"/>
        </w:trPr>
        <w:tc>
          <w:tcPr>
            <w:tcW w:w="3119" w:type="dxa"/>
            <w:tcBorders>
              <w:top w:val="single" w:sz="2" w:space="0" w:color="auto"/>
            </w:tcBorders>
            <w:vAlign w:val="center"/>
          </w:tcPr>
          <w:p w14:paraId="6AD1878E" w14:textId="77777777" w:rsidR="00097294" w:rsidRPr="00A855BB" w:rsidRDefault="00097294" w:rsidP="00097294">
            <w:pPr>
              <w:tabs>
                <w:tab w:val="left" w:pos="14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Sand från sandavskiljare</w:t>
            </w:r>
          </w:p>
        </w:tc>
        <w:tc>
          <w:tcPr>
            <w:tcW w:w="1417" w:type="dxa"/>
            <w:tcBorders>
              <w:top w:val="single" w:sz="2" w:space="0" w:color="auto"/>
            </w:tcBorders>
            <w:vAlign w:val="center"/>
          </w:tcPr>
          <w:p w14:paraId="034A3D5D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tcBorders>
              <w:top w:val="single" w:sz="2" w:space="0" w:color="auto"/>
            </w:tcBorders>
            <w:vAlign w:val="center"/>
          </w:tcPr>
          <w:p w14:paraId="5220C61E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  <w:tr w:rsidR="00097294" w:rsidRPr="00A855BB" w14:paraId="1809E2D4" w14:textId="77777777" w:rsidTr="00097294">
        <w:trPr>
          <w:trHeight w:val="284"/>
        </w:trPr>
        <w:tc>
          <w:tcPr>
            <w:tcW w:w="3119" w:type="dxa"/>
            <w:vAlign w:val="center"/>
          </w:tcPr>
          <w:p w14:paraId="6AD19072" w14:textId="77777777" w:rsidR="00097294" w:rsidRPr="00A855BB" w:rsidRDefault="00097294" w:rsidP="00097294">
            <w:pPr>
              <w:tabs>
                <w:tab w:val="left" w:pos="142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E10EE0">
              <w:rPr>
                <w:rFonts w:ascii="Arial" w:hAnsi="Arial" w:cs="Arial"/>
                <w:sz w:val="18"/>
              </w:rPr>
              <w:t>Annat avfall, vilket?</w:t>
            </w:r>
            <w:r w:rsidRPr="00E10EE0">
              <w:rPr>
                <w:sz w:val="18"/>
              </w:rPr>
              <w:t xml:space="preserve"> </w:t>
            </w: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049F5895" w14:textId="77777777" w:rsidR="00097294" w:rsidRDefault="00097294" w:rsidP="00097294">
            <w:pPr>
              <w:jc w:val="center"/>
            </w:pPr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  <w:tc>
          <w:tcPr>
            <w:tcW w:w="4962" w:type="dxa"/>
            <w:vAlign w:val="center"/>
          </w:tcPr>
          <w:p w14:paraId="701606A5" w14:textId="77777777" w:rsidR="00097294" w:rsidRDefault="00097294" w:rsidP="00097294">
            <w:r w:rsidRPr="007567E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567E8">
              <w:rPr>
                <w:sz w:val="20"/>
              </w:rPr>
              <w:instrText xml:space="preserve"> FORMTEXT </w:instrText>
            </w:r>
            <w:r w:rsidRPr="007567E8">
              <w:rPr>
                <w:sz w:val="20"/>
              </w:rPr>
            </w:r>
            <w:r w:rsidRPr="007567E8">
              <w:rPr>
                <w:sz w:val="20"/>
              </w:rPr>
              <w:fldChar w:fldCharType="separate"/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noProof/>
                <w:sz w:val="20"/>
              </w:rPr>
              <w:t> </w:t>
            </w:r>
            <w:r w:rsidRPr="007567E8">
              <w:rPr>
                <w:sz w:val="20"/>
              </w:rPr>
              <w:fldChar w:fldCharType="end"/>
            </w:r>
          </w:p>
        </w:tc>
      </w:tr>
    </w:tbl>
    <w:p w14:paraId="4E4F8E4B" w14:textId="77777777" w:rsidR="000225C2" w:rsidRPr="00A855BB" w:rsidRDefault="000225C2" w:rsidP="00375A03">
      <w:pPr>
        <w:rPr>
          <w:rFonts w:ascii="Arial" w:hAnsi="Arial" w:cs="Arial"/>
          <w:sz w:val="20"/>
          <w:szCs w:val="20"/>
          <w:lang w:val="fi-FI"/>
        </w:rPr>
      </w:pPr>
    </w:p>
    <w:p w14:paraId="5D12C4B0" w14:textId="77777777" w:rsidR="00881CBB" w:rsidRPr="00A855BB" w:rsidRDefault="00237535" w:rsidP="00655A79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Utrymmet för lagring av farligt avfall är</w:t>
      </w:r>
    </w:p>
    <w:p w14:paraId="34106DED" w14:textId="77777777" w:rsidR="00881CBB" w:rsidRPr="00A855BB" w:rsidRDefault="00E84DEB" w:rsidP="00655A79">
      <w:pPr>
        <w:keepNext/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>låst</w:t>
      </w:r>
    </w:p>
    <w:p w14:paraId="7555FCB4" w14:textId="77777777" w:rsidR="00881CBB" w:rsidRPr="00A855BB" w:rsidRDefault="00E84DEB" w:rsidP="00655A79">
      <w:pPr>
        <w:keepNext/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t xml:space="preserve"> </w:t>
      </w:r>
      <w:r w:rsidRPr="00E10EE0">
        <w:rPr>
          <w:rFonts w:ascii="Arial" w:hAnsi="Arial" w:cs="Arial"/>
          <w:sz w:val="20"/>
        </w:rPr>
        <w:t>övertäckt</w:t>
      </w:r>
    </w:p>
    <w:p w14:paraId="7ECC7CE6" w14:textId="77777777" w:rsidR="00881CBB" w:rsidRPr="00A855BB" w:rsidRDefault="00E84DEB" w:rsidP="00655A79">
      <w:pPr>
        <w:keepNext/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t xml:space="preserve"> </w:t>
      </w:r>
      <w:r w:rsidRPr="00E10EE0">
        <w:rPr>
          <w:rFonts w:ascii="Arial" w:hAnsi="Arial" w:cs="Arial"/>
          <w:sz w:val="20"/>
        </w:rPr>
        <w:t>försett med ett ogenomträngligt underlag</w:t>
      </w:r>
    </w:p>
    <w:p w14:paraId="05E078F9" w14:textId="77777777" w:rsidR="00C83628" w:rsidRPr="005B3FCA" w:rsidRDefault="00C83628" w:rsidP="00C83628">
      <w:pPr>
        <w:rPr>
          <w:rFonts w:ascii="Arial" w:hAnsi="Arial" w:cs="Arial"/>
          <w:sz w:val="20"/>
        </w:rPr>
      </w:pPr>
    </w:p>
    <w:p w14:paraId="0F8D8DD9" w14:textId="77777777" w:rsidR="00C83628" w:rsidRPr="00A855BB" w:rsidRDefault="00C83628" w:rsidP="00C83628">
      <w:pPr>
        <w:rPr>
          <w:rFonts w:ascii="Arial" w:hAnsi="Arial" w:cs="Arial"/>
          <w:sz w:val="20"/>
          <w:szCs w:val="20"/>
        </w:rPr>
      </w:pPr>
      <w:r w:rsidRPr="00E10EE0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E10EE0">
        <w:rPr>
          <w:rFonts w:ascii="Arial" w:hAnsi="Arial" w:cs="Arial"/>
          <w:sz w:val="20"/>
        </w:rPr>
        <w:instrText xml:space="preserve"> FORMCHECKBOX </w:instrText>
      </w:r>
      <w:r w:rsidRPr="00E10EE0">
        <w:rPr>
          <w:rFonts w:ascii="Arial" w:hAnsi="Arial" w:cs="Arial"/>
          <w:sz w:val="20"/>
        </w:rPr>
      </w:r>
      <w:r w:rsidRPr="00E10EE0">
        <w:rPr>
          <w:rFonts w:ascii="Arial" w:hAnsi="Arial" w:cs="Arial"/>
          <w:sz w:val="20"/>
        </w:rPr>
        <w:fldChar w:fldCharType="separate"/>
      </w:r>
      <w:r w:rsidRPr="00E10EE0">
        <w:rPr>
          <w:rFonts w:ascii="Arial" w:hAnsi="Arial" w:cs="Arial"/>
          <w:sz w:val="20"/>
        </w:rPr>
        <w:fldChar w:fldCharType="end"/>
      </w:r>
      <w:r w:rsidRPr="00E10EE0">
        <w:rPr>
          <w:rFonts w:ascii="Arial" w:hAnsi="Arial"/>
          <w:sz w:val="20"/>
        </w:rPr>
        <w:t xml:space="preserve"> F</w:t>
      </w:r>
      <w:r w:rsidR="00E9627C">
        <w:rPr>
          <w:rFonts w:ascii="Arial" w:hAnsi="Arial"/>
          <w:sz w:val="20"/>
        </w:rPr>
        <w:t>arligt f</w:t>
      </w:r>
      <w:r w:rsidRPr="00E10EE0">
        <w:rPr>
          <w:rFonts w:ascii="Arial" w:hAnsi="Arial"/>
          <w:sz w:val="20"/>
        </w:rPr>
        <w:t xml:space="preserve">lytande avfall </w:t>
      </w:r>
      <w:r w:rsidR="00E9627C">
        <w:rPr>
          <w:rFonts w:ascii="Arial" w:hAnsi="Arial"/>
          <w:sz w:val="20"/>
        </w:rPr>
        <w:t>lagras</w:t>
      </w:r>
      <w:r w:rsidRPr="00E10EE0">
        <w:rPr>
          <w:rFonts w:ascii="Arial" w:hAnsi="Arial"/>
          <w:sz w:val="20"/>
        </w:rPr>
        <w:t xml:space="preserve"> i skyddsbassänger</w:t>
      </w:r>
    </w:p>
    <w:p w14:paraId="448789CF" w14:textId="77777777" w:rsidR="00CC04AD" w:rsidRPr="00A855BB" w:rsidRDefault="00CC04AD" w:rsidP="007721D1">
      <w:pPr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Farligt avfall förs till ändamålsenlig behandling eller återvinning minst en gång om året</w:t>
      </w:r>
    </w:p>
    <w:p w14:paraId="1EBEAB15" w14:textId="77777777" w:rsidR="00D37D1A" w:rsidRPr="005B3FCA" w:rsidRDefault="00D37D1A" w:rsidP="00CC04AD">
      <w:pPr>
        <w:ind w:left="340" w:hanging="340"/>
        <w:rPr>
          <w:rFonts w:ascii="Arial" w:hAnsi="Arial" w:cs="Arial"/>
          <w:sz w:val="20"/>
        </w:rPr>
      </w:pPr>
    </w:p>
    <w:p w14:paraId="13B61927" w14:textId="77777777" w:rsidR="00CC04AD" w:rsidRPr="00A855BB" w:rsidRDefault="00CC04AD" w:rsidP="00CC04AD">
      <w:pPr>
        <w:ind w:left="340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Allt avfall sänds för återvinning eller behandling till en anläggning som enligt miljötillståndet får ta emot sådant avfall </w:t>
      </w:r>
    </w:p>
    <w:p w14:paraId="4BEF9C73" w14:textId="77777777" w:rsidR="00373793" w:rsidRPr="005B3FCA" w:rsidRDefault="00373793" w:rsidP="007721D1">
      <w:pPr>
        <w:rPr>
          <w:rFonts w:ascii="Arial" w:hAnsi="Arial" w:cs="Arial"/>
          <w:sz w:val="20"/>
          <w:szCs w:val="20"/>
        </w:rPr>
      </w:pPr>
    </w:p>
    <w:p w14:paraId="4251B2DB" w14:textId="77777777" w:rsidR="00D63E6E" w:rsidRPr="005B3FCA" w:rsidRDefault="00D63E6E" w:rsidP="00245C1F">
      <w:pPr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</w:p>
    <w:p w14:paraId="5347558C" w14:textId="77777777" w:rsidR="006E2DCB" w:rsidRPr="00A855BB" w:rsidRDefault="007721D1" w:rsidP="00245C1F">
      <w:pPr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  <w:r w:rsidRPr="00E10EE0">
        <w:rPr>
          <w:rFonts w:ascii="Arial" w:hAnsi="Arial" w:cs="Arial"/>
          <w:sz w:val="20"/>
        </w:rPr>
        <w:t>Tilläggsuppgifter till punkt 9:</w:t>
      </w:r>
      <w:r>
        <w:t xml:space="preserve">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72A9BB77" w14:textId="77777777" w:rsidR="007721D1" w:rsidRPr="005B3FCA" w:rsidRDefault="007721D1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</w:rPr>
      </w:pPr>
    </w:p>
    <w:p w14:paraId="7489BBBD" w14:textId="77777777" w:rsidR="00965412" w:rsidRPr="005B3FCA" w:rsidRDefault="00965412" w:rsidP="00245C1F">
      <w:pPr>
        <w:pBdr>
          <w:bottom w:val="single" w:sz="4" w:space="1" w:color="auto"/>
        </w:pBdr>
        <w:rPr>
          <w:rFonts w:ascii="Arial" w:hAnsi="Arial" w:cs="Arial"/>
          <w:b/>
          <w:sz w:val="20"/>
          <w:szCs w:val="20"/>
        </w:rPr>
      </w:pPr>
    </w:p>
    <w:p w14:paraId="62F43712" w14:textId="77777777" w:rsidR="00655A79" w:rsidRPr="005B3FCA" w:rsidRDefault="00655A79" w:rsidP="006920FE">
      <w:pPr>
        <w:keepNext/>
        <w:rPr>
          <w:rFonts w:ascii="Arial" w:hAnsi="Arial" w:cs="Arial"/>
          <w:b/>
          <w:sz w:val="20"/>
          <w:szCs w:val="20"/>
        </w:rPr>
      </w:pPr>
    </w:p>
    <w:p w14:paraId="4DF19FA8" w14:textId="77777777" w:rsidR="00373793" w:rsidRPr="005B3FCA" w:rsidRDefault="00373793" w:rsidP="006920FE">
      <w:pPr>
        <w:keepNext/>
        <w:rPr>
          <w:rFonts w:ascii="Arial" w:hAnsi="Arial" w:cs="Arial"/>
          <w:b/>
          <w:sz w:val="20"/>
          <w:szCs w:val="20"/>
        </w:rPr>
      </w:pPr>
    </w:p>
    <w:p w14:paraId="4986BC02" w14:textId="77777777" w:rsidR="006E2DCB" w:rsidRPr="00A855BB" w:rsidRDefault="00965412" w:rsidP="00CC04AD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10. UPPGIFTER OM RISKHANTERING OCH ÖVERVAKNING </w:t>
      </w:r>
      <w:r>
        <w:rPr>
          <w:rFonts w:ascii="Arial" w:hAnsi="Arial"/>
          <w:sz w:val="20"/>
          <w:szCs w:val="20"/>
        </w:rPr>
        <w:t xml:space="preserve">(12–14 §, </w:t>
      </w:r>
      <w:r w:rsidRPr="00DB5343">
        <w:rPr>
          <w:rFonts w:ascii="Arial" w:hAnsi="Arial"/>
          <w:sz w:val="20"/>
          <w:szCs w:val="20"/>
        </w:rPr>
        <w:t xml:space="preserve">SRF </w:t>
      </w:r>
      <w:hyperlink r:id="rId10" w:history="1">
        <w:r w:rsidRPr="00DB5343">
          <w:rPr>
            <w:rStyle w:val="Hyperlinkki"/>
            <w:rFonts w:ascii="Arial" w:hAnsi="Arial"/>
            <w:sz w:val="20"/>
            <w:szCs w:val="20"/>
          </w:rPr>
          <w:t>1085/2011</w:t>
        </w:r>
      </w:hyperlink>
      <w:r w:rsidRPr="00DB5343">
        <w:rPr>
          <w:rFonts w:ascii="Arial" w:hAnsi="Arial"/>
          <w:sz w:val="20"/>
          <w:szCs w:val="20"/>
        </w:rPr>
        <w:t xml:space="preserve"> 5 §)</w:t>
      </w:r>
    </w:p>
    <w:p w14:paraId="50E7799C" w14:textId="77777777" w:rsidR="006E2DCB" w:rsidRPr="005B3FCA" w:rsidRDefault="006E2DCB" w:rsidP="00CC04AD">
      <w:pPr>
        <w:rPr>
          <w:rFonts w:ascii="Arial" w:hAnsi="Arial" w:cs="Arial"/>
          <w:sz w:val="20"/>
          <w:szCs w:val="20"/>
        </w:rPr>
      </w:pPr>
    </w:p>
    <w:p w14:paraId="5B312A31" w14:textId="77777777" w:rsidR="006E2DCB" w:rsidRPr="00A855BB" w:rsidRDefault="008667C4" w:rsidP="00CC04A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Åtgärder för att minimera riskerna</w:t>
      </w:r>
    </w:p>
    <w:p w14:paraId="082C6F73" w14:textId="77777777" w:rsidR="00E00F18" w:rsidRPr="005B3FCA" w:rsidRDefault="00E00F18" w:rsidP="00CC04AD">
      <w:pPr>
        <w:rPr>
          <w:rFonts w:ascii="Arial" w:hAnsi="Arial" w:cs="Arial"/>
          <w:b/>
          <w:sz w:val="20"/>
          <w:szCs w:val="20"/>
        </w:rPr>
      </w:pPr>
    </w:p>
    <w:p w14:paraId="2BBC337E" w14:textId="77777777" w:rsidR="00AA6977" w:rsidRPr="00A855BB" w:rsidRDefault="00E84DEB" w:rsidP="00CC04AD">
      <w:pPr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Ett riskhanteringsprogram har upprättats för distributionsstationen, daterat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  <w:r>
        <w:rPr>
          <w:rFonts w:ascii="Arial" w:hAnsi="Arial"/>
          <w:sz w:val="20"/>
          <w:szCs w:val="20"/>
        </w:rPr>
        <w:t xml:space="preserve"> (datum)</w:t>
      </w:r>
    </w:p>
    <w:p w14:paraId="6E1042C3" w14:textId="77777777" w:rsidR="00F76D14" w:rsidRPr="005B3FCA" w:rsidRDefault="00F76D14" w:rsidP="00CC04AD">
      <w:pPr>
        <w:rPr>
          <w:rFonts w:ascii="Arial" w:hAnsi="Arial" w:cs="Arial"/>
          <w:sz w:val="20"/>
          <w:szCs w:val="20"/>
        </w:rPr>
      </w:pPr>
    </w:p>
    <w:p w14:paraId="00DE1274" w14:textId="77777777" w:rsidR="00B65B73" w:rsidRPr="005B3FCA" w:rsidRDefault="00B65B73" w:rsidP="006920FE">
      <w:pPr>
        <w:keepNext/>
        <w:rPr>
          <w:rFonts w:ascii="Arial" w:hAnsi="Arial" w:cs="Arial"/>
          <w:sz w:val="20"/>
          <w:szCs w:val="20"/>
        </w:rPr>
      </w:pPr>
    </w:p>
    <w:p w14:paraId="627696EC" w14:textId="77777777" w:rsidR="00B65B73" w:rsidRPr="00A855BB" w:rsidRDefault="00B65B73" w:rsidP="006920FE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Kontroll</w:t>
      </w:r>
    </w:p>
    <w:p w14:paraId="7A88D112" w14:textId="77777777" w:rsidR="0045618C" w:rsidRPr="005B3FCA" w:rsidRDefault="0045618C" w:rsidP="006920FE">
      <w:pPr>
        <w:keepNext/>
        <w:rPr>
          <w:rFonts w:ascii="Arial" w:hAnsi="Arial" w:cs="Arial"/>
          <w:sz w:val="20"/>
          <w:szCs w:val="20"/>
        </w:rPr>
      </w:pPr>
    </w:p>
    <w:p w14:paraId="6DC99613" w14:textId="77777777" w:rsidR="0045618C" w:rsidRPr="00A855BB" w:rsidRDefault="00E84DEB" w:rsidP="00E84DEB">
      <w:pPr>
        <w:keepNext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Ett program för service och underhåll av distributionsstationen har upprättats</w:t>
      </w:r>
    </w:p>
    <w:p w14:paraId="698F3E87" w14:textId="77777777" w:rsidR="00B65B73" w:rsidRPr="005B3FCA" w:rsidRDefault="00B65B73" w:rsidP="006920FE">
      <w:pPr>
        <w:keepNext/>
        <w:rPr>
          <w:rFonts w:ascii="Arial" w:hAnsi="Arial" w:cs="Arial"/>
          <w:b/>
          <w:sz w:val="20"/>
          <w:szCs w:val="20"/>
        </w:rPr>
      </w:pPr>
    </w:p>
    <w:p w14:paraId="375EA2FA" w14:textId="77777777" w:rsidR="00ED0DDF" w:rsidRPr="00A855BB" w:rsidRDefault="00502575" w:rsidP="006920FE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Inspektioner och anvisningar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133"/>
        <w:gridCol w:w="1677"/>
        <w:gridCol w:w="1915"/>
        <w:gridCol w:w="1790"/>
      </w:tblGrid>
      <w:tr w:rsidR="007140EA" w:rsidRPr="00B069FB" w14:paraId="6E15B8DE" w14:textId="77777777" w:rsidTr="009537B0">
        <w:tc>
          <w:tcPr>
            <w:tcW w:w="413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449F13CE" w14:textId="77777777" w:rsidR="007140EA" w:rsidRPr="00A855BB" w:rsidRDefault="007140EA" w:rsidP="00C16496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Objekt</w:t>
            </w:r>
          </w:p>
        </w:tc>
        <w:tc>
          <w:tcPr>
            <w:tcW w:w="167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25C7AE83" w14:textId="77777777" w:rsidR="00296126" w:rsidRPr="00A855BB" w:rsidRDefault="00BC5922" w:rsidP="00BC5922">
            <w:pPr>
              <w:keepNext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Inspektionsfrekvens</w:t>
            </w:r>
          </w:p>
          <w:p w14:paraId="787EA7E9" w14:textId="77777777" w:rsidR="007140EA" w:rsidRPr="00A855BB" w:rsidRDefault="007140EA" w:rsidP="00891E00">
            <w:pPr>
              <w:keepNext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(gånger/år)</w:t>
            </w:r>
          </w:p>
        </w:tc>
        <w:tc>
          <w:tcPr>
            <w:tcW w:w="191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14:paraId="2DFC8B0F" w14:textId="77777777" w:rsidR="007140EA" w:rsidRPr="00A855BB" w:rsidRDefault="007140EA" w:rsidP="00AE592F">
            <w:pPr>
              <w:keepNext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Tidpunkt då den senaste inspektionen utfördes (datum)</w:t>
            </w:r>
          </w:p>
        </w:tc>
        <w:tc>
          <w:tcPr>
            <w:tcW w:w="179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4C6F8A34" w14:textId="77777777" w:rsidR="007140EA" w:rsidRPr="00A855BB" w:rsidRDefault="007140EA" w:rsidP="00C16496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Stationen har anvisningar för inspektion av objekt</w:t>
            </w:r>
          </w:p>
        </w:tc>
      </w:tr>
      <w:tr w:rsidR="00097294" w:rsidRPr="00A855BB" w14:paraId="04F63AA4" w14:textId="77777777" w:rsidTr="00097294">
        <w:trPr>
          <w:trHeight w:val="340"/>
        </w:trPr>
        <w:tc>
          <w:tcPr>
            <w:tcW w:w="4133" w:type="dxa"/>
            <w:tcBorders>
              <w:top w:val="single" w:sz="6" w:space="0" w:color="auto"/>
            </w:tcBorders>
            <w:vAlign w:val="center"/>
          </w:tcPr>
          <w:p w14:paraId="5261FD88" w14:textId="77777777" w:rsidR="00097294" w:rsidRPr="00A855BB" w:rsidRDefault="00097294" w:rsidP="00097294">
            <w:pPr>
              <w:keepNext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Nödavbrytare för distributionsanordningarna</w:t>
            </w:r>
          </w:p>
        </w:tc>
        <w:tc>
          <w:tcPr>
            <w:tcW w:w="1677" w:type="dxa"/>
            <w:tcBorders>
              <w:top w:val="single" w:sz="6" w:space="0" w:color="auto"/>
            </w:tcBorders>
            <w:vAlign w:val="center"/>
          </w:tcPr>
          <w:p w14:paraId="14481F01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915" w:type="dxa"/>
            <w:tcBorders>
              <w:top w:val="single" w:sz="6" w:space="0" w:color="auto"/>
            </w:tcBorders>
            <w:vAlign w:val="center"/>
          </w:tcPr>
          <w:p w14:paraId="2DDA1F9D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790" w:type="dxa"/>
            <w:tcBorders>
              <w:top w:val="single" w:sz="6" w:space="0" w:color="auto"/>
            </w:tcBorders>
            <w:vAlign w:val="center"/>
          </w:tcPr>
          <w:p w14:paraId="23FB90FF" w14:textId="77777777" w:rsidR="00097294" w:rsidRPr="00A855BB" w:rsidRDefault="00097294" w:rsidP="00097294">
            <w:pPr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97294" w:rsidRPr="00274C15" w14:paraId="4FFEF033" w14:textId="77777777" w:rsidTr="00097294">
        <w:trPr>
          <w:trHeight w:val="340"/>
        </w:trPr>
        <w:tc>
          <w:tcPr>
            <w:tcW w:w="4133" w:type="dxa"/>
            <w:tcBorders>
              <w:bottom w:val="single" w:sz="2" w:space="0" w:color="auto"/>
            </w:tcBorders>
            <w:vAlign w:val="center"/>
          </w:tcPr>
          <w:p w14:paraId="75345B4C" w14:textId="77777777" w:rsidR="00097294" w:rsidRDefault="00097294" w:rsidP="00097294">
            <w:pPr>
              <w:keepNext/>
              <w:rPr>
                <w:rFonts w:ascii="Arial" w:hAnsi="Arial"/>
                <w:sz w:val="18"/>
                <w:szCs w:val="18"/>
              </w:rPr>
            </w:pPr>
            <w:r w:rsidRPr="00DB5343">
              <w:rPr>
                <w:rFonts w:ascii="Arial" w:hAnsi="Arial"/>
                <w:sz w:val="18"/>
                <w:szCs w:val="18"/>
              </w:rPr>
              <w:t xml:space="preserve">Testning av </w:t>
            </w:r>
            <w:r>
              <w:rPr>
                <w:rFonts w:ascii="Arial" w:hAnsi="Arial"/>
                <w:sz w:val="18"/>
                <w:szCs w:val="18"/>
              </w:rPr>
              <w:t>återföringsgraden för</w:t>
            </w:r>
          </w:p>
          <w:p w14:paraId="749F7BE0" w14:textId="77777777" w:rsidR="00097294" w:rsidRPr="00DB5343" w:rsidRDefault="00097294" w:rsidP="00097294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DB5343">
              <w:rPr>
                <w:rFonts w:ascii="Arial" w:hAnsi="Arial"/>
                <w:sz w:val="18"/>
                <w:szCs w:val="18"/>
              </w:rPr>
              <w:t>bensinångor</w:t>
            </w:r>
          </w:p>
        </w:tc>
        <w:tc>
          <w:tcPr>
            <w:tcW w:w="1677" w:type="dxa"/>
            <w:tcBorders>
              <w:bottom w:val="single" w:sz="2" w:space="0" w:color="auto"/>
            </w:tcBorders>
            <w:vAlign w:val="center"/>
          </w:tcPr>
          <w:p w14:paraId="25603796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915" w:type="dxa"/>
            <w:tcBorders>
              <w:bottom w:val="single" w:sz="2" w:space="0" w:color="auto"/>
            </w:tcBorders>
            <w:vAlign w:val="center"/>
          </w:tcPr>
          <w:p w14:paraId="77414F07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790" w:type="dxa"/>
            <w:tcBorders>
              <w:bottom w:val="single" w:sz="2" w:space="0" w:color="auto"/>
            </w:tcBorders>
            <w:vAlign w:val="center"/>
          </w:tcPr>
          <w:p w14:paraId="1F81C212" w14:textId="77777777" w:rsidR="00097294" w:rsidRPr="00A855BB" w:rsidRDefault="00097294" w:rsidP="00097294">
            <w:pPr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97294" w:rsidRPr="00A855BB" w14:paraId="794734CB" w14:textId="77777777" w:rsidTr="00097294">
        <w:trPr>
          <w:trHeight w:val="340"/>
        </w:trPr>
        <w:tc>
          <w:tcPr>
            <w:tcW w:w="4133" w:type="dxa"/>
            <w:tcBorders>
              <w:bottom w:val="single" w:sz="2" w:space="0" w:color="auto"/>
            </w:tcBorders>
            <w:vAlign w:val="center"/>
          </w:tcPr>
          <w:p w14:paraId="0251AF32" w14:textId="77777777" w:rsidR="00097294" w:rsidRPr="00A855BB" w:rsidRDefault="00097294" w:rsidP="00097294">
            <w:pPr>
              <w:keepNext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Larmanordning för bränslenivån i oljeavskiljaren</w:t>
            </w:r>
          </w:p>
        </w:tc>
        <w:tc>
          <w:tcPr>
            <w:tcW w:w="1677" w:type="dxa"/>
            <w:tcBorders>
              <w:bottom w:val="single" w:sz="2" w:space="0" w:color="auto"/>
            </w:tcBorders>
            <w:vAlign w:val="center"/>
          </w:tcPr>
          <w:p w14:paraId="12BABC67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915" w:type="dxa"/>
            <w:tcBorders>
              <w:bottom w:val="single" w:sz="2" w:space="0" w:color="auto"/>
            </w:tcBorders>
            <w:vAlign w:val="center"/>
          </w:tcPr>
          <w:p w14:paraId="20DA677B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790" w:type="dxa"/>
            <w:tcBorders>
              <w:bottom w:val="single" w:sz="2" w:space="0" w:color="auto"/>
            </w:tcBorders>
            <w:vAlign w:val="center"/>
          </w:tcPr>
          <w:p w14:paraId="75C09CAB" w14:textId="77777777" w:rsidR="00097294" w:rsidRPr="00A855BB" w:rsidRDefault="00097294" w:rsidP="00097294">
            <w:pPr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97294" w:rsidRPr="00A855BB" w14:paraId="3053B44C" w14:textId="77777777" w:rsidTr="00097294">
        <w:trPr>
          <w:trHeight w:val="340"/>
        </w:trPr>
        <w:tc>
          <w:tcPr>
            <w:tcW w:w="4133" w:type="dxa"/>
            <w:tcBorders>
              <w:top w:val="single" w:sz="2" w:space="0" w:color="auto"/>
              <w:bottom w:val="nil"/>
            </w:tcBorders>
            <w:vAlign w:val="center"/>
          </w:tcPr>
          <w:p w14:paraId="3BC14682" w14:textId="77777777" w:rsidR="00097294" w:rsidRPr="00C83628" w:rsidRDefault="00097294" w:rsidP="00097294">
            <w:pPr>
              <w:keepNext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Larmanordning</w:t>
            </w:r>
          </w:p>
        </w:tc>
        <w:tc>
          <w:tcPr>
            <w:tcW w:w="1677" w:type="dxa"/>
            <w:tcBorders>
              <w:top w:val="single" w:sz="2" w:space="0" w:color="auto"/>
              <w:bottom w:val="nil"/>
            </w:tcBorders>
            <w:vAlign w:val="center"/>
          </w:tcPr>
          <w:p w14:paraId="00BABF53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915" w:type="dxa"/>
            <w:tcBorders>
              <w:top w:val="single" w:sz="2" w:space="0" w:color="auto"/>
              <w:bottom w:val="nil"/>
            </w:tcBorders>
            <w:vAlign w:val="center"/>
          </w:tcPr>
          <w:p w14:paraId="174A7B51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790" w:type="dxa"/>
            <w:tcBorders>
              <w:top w:val="single" w:sz="2" w:space="0" w:color="auto"/>
              <w:bottom w:val="nil"/>
            </w:tcBorders>
            <w:vAlign w:val="center"/>
          </w:tcPr>
          <w:p w14:paraId="1F6993B1" w14:textId="77777777" w:rsidR="00097294" w:rsidRPr="00C83628" w:rsidRDefault="00097294" w:rsidP="00097294">
            <w:pPr>
              <w:jc w:val="center"/>
              <w:rPr>
                <w:sz w:val="20"/>
                <w:lang w:val="fi-FI"/>
              </w:rPr>
            </w:pPr>
          </w:p>
        </w:tc>
      </w:tr>
      <w:tr w:rsidR="00097294" w:rsidRPr="00A855BB" w14:paraId="7F2B065C" w14:textId="77777777" w:rsidTr="00097294">
        <w:trPr>
          <w:trHeight w:val="340"/>
        </w:trPr>
        <w:tc>
          <w:tcPr>
            <w:tcW w:w="4133" w:type="dxa"/>
            <w:tcBorders>
              <w:top w:val="nil"/>
              <w:bottom w:val="single" w:sz="6" w:space="0" w:color="BFBFBF" w:themeColor="background1" w:themeShade="BF"/>
            </w:tcBorders>
            <w:vAlign w:val="center"/>
          </w:tcPr>
          <w:p w14:paraId="16389247" w14:textId="77777777" w:rsidR="00097294" w:rsidRPr="00C83628" w:rsidRDefault="00097294" w:rsidP="00097294">
            <w:pPr>
              <w:keepNext/>
              <w:tabs>
                <w:tab w:val="left" w:pos="20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 xml:space="preserve">för bränslenivån i cisterner med flytande </w:t>
            </w:r>
            <w:r>
              <w:rPr>
                <w:rFonts w:ascii="Arial" w:hAnsi="Arial"/>
                <w:sz w:val="18"/>
                <w:szCs w:val="18"/>
              </w:rPr>
              <w:tab/>
              <w:t>bränslen</w:t>
            </w:r>
          </w:p>
        </w:tc>
        <w:tc>
          <w:tcPr>
            <w:tcW w:w="1677" w:type="dxa"/>
            <w:tcBorders>
              <w:top w:val="nil"/>
              <w:bottom w:val="single" w:sz="6" w:space="0" w:color="BFBFBF" w:themeColor="background1" w:themeShade="BF"/>
            </w:tcBorders>
            <w:vAlign w:val="center"/>
          </w:tcPr>
          <w:p w14:paraId="135074A4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915" w:type="dxa"/>
            <w:tcBorders>
              <w:top w:val="nil"/>
              <w:bottom w:val="single" w:sz="6" w:space="0" w:color="BFBFBF" w:themeColor="background1" w:themeShade="BF"/>
            </w:tcBorders>
            <w:vAlign w:val="center"/>
          </w:tcPr>
          <w:p w14:paraId="10977450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790" w:type="dxa"/>
            <w:tcBorders>
              <w:top w:val="nil"/>
              <w:bottom w:val="single" w:sz="6" w:space="0" w:color="BFBFBF" w:themeColor="background1" w:themeShade="BF"/>
            </w:tcBorders>
            <w:vAlign w:val="center"/>
          </w:tcPr>
          <w:p w14:paraId="1D55C9CA" w14:textId="77777777" w:rsidR="00097294" w:rsidRPr="00A855BB" w:rsidRDefault="00097294" w:rsidP="00097294">
            <w:pPr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97294" w:rsidRPr="00A855BB" w14:paraId="6D1B5BA8" w14:textId="77777777" w:rsidTr="00097294">
        <w:trPr>
          <w:trHeight w:val="340"/>
        </w:trPr>
        <w:tc>
          <w:tcPr>
            <w:tcW w:w="4133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309FF3EB" w14:textId="77777777" w:rsidR="00097294" w:rsidRPr="00C83628" w:rsidRDefault="00097294" w:rsidP="00097294">
            <w:pPr>
              <w:keepNext/>
              <w:tabs>
                <w:tab w:val="left" w:pos="20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 xml:space="preserve">för överfyllningsskydd i cisterner med flytande </w:t>
            </w:r>
            <w:r>
              <w:rPr>
                <w:rFonts w:ascii="Arial" w:hAnsi="Arial"/>
                <w:sz w:val="18"/>
                <w:szCs w:val="18"/>
              </w:rPr>
              <w:tab/>
              <w:t>bränslen</w:t>
            </w:r>
          </w:p>
        </w:tc>
        <w:tc>
          <w:tcPr>
            <w:tcW w:w="1677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035D3D3D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915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2B030FD9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790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2F83C4A3" w14:textId="77777777" w:rsidR="00097294" w:rsidRPr="00A855BB" w:rsidRDefault="00097294" w:rsidP="00097294">
            <w:pPr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97294" w:rsidRPr="00A855BB" w14:paraId="516DC343" w14:textId="77777777" w:rsidTr="00097294">
        <w:trPr>
          <w:trHeight w:val="340"/>
        </w:trPr>
        <w:tc>
          <w:tcPr>
            <w:tcW w:w="4133" w:type="dxa"/>
            <w:tcBorders>
              <w:top w:val="single" w:sz="6" w:space="0" w:color="BFBFBF" w:themeColor="background1" w:themeShade="BF"/>
              <w:bottom w:val="single" w:sz="2" w:space="0" w:color="auto"/>
            </w:tcBorders>
            <w:vAlign w:val="center"/>
          </w:tcPr>
          <w:p w14:paraId="4D982FF2" w14:textId="77777777" w:rsidR="00097294" w:rsidRDefault="00097294" w:rsidP="00097294">
            <w:pPr>
              <w:keepNext/>
              <w:tabs>
                <w:tab w:val="left" w:pos="200"/>
              </w:tabs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 xml:space="preserve">för läckagedetektorsystem i cisterner med </w:t>
            </w:r>
          </w:p>
          <w:p w14:paraId="627430C0" w14:textId="77777777" w:rsidR="00097294" w:rsidRPr="00C83628" w:rsidRDefault="00097294" w:rsidP="00097294">
            <w:pPr>
              <w:keepNext/>
              <w:tabs>
                <w:tab w:val="left" w:pos="20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ab/>
              <w:t>flytande bränslen</w:t>
            </w:r>
          </w:p>
        </w:tc>
        <w:tc>
          <w:tcPr>
            <w:tcW w:w="1677" w:type="dxa"/>
            <w:tcBorders>
              <w:top w:val="single" w:sz="6" w:space="0" w:color="BFBFBF" w:themeColor="background1" w:themeShade="BF"/>
              <w:bottom w:val="single" w:sz="2" w:space="0" w:color="auto"/>
            </w:tcBorders>
            <w:vAlign w:val="center"/>
          </w:tcPr>
          <w:p w14:paraId="1E7F2DCA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915" w:type="dxa"/>
            <w:tcBorders>
              <w:top w:val="single" w:sz="6" w:space="0" w:color="BFBFBF" w:themeColor="background1" w:themeShade="BF"/>
              <w:bottom w:val="single" w:sz="2" w:space="0" w:color="auto"/>
            </w:tcBorders>
            <w:vAlign w:val="center"/>
          </w:tcPr>
          <w:p w14:paraId="100C516A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790" w:type="dxa"/>
            <w:tcBorders>
              <w:top w:val="single" w:sz="6" w:space="0" w:color="BFBFBF" w:themeColor="background1" w:themeShade="BF"/>
              <w:bottom w:val="single" w:sz="2" w:space="0" w:color="auto"/>
            </w:tcBorders>
            <w:vAlign w:val="center"/>
          </w:tcPr>
          <w:p w14:paraId="439BF75F" w14:textId="77777777" w:rsidR="00097294" w:rsidRPr="00A855BB" w:rsidRDefault="00097294" w:rsidP="00097294">
            <w:pPr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97294" w:rsidRPr="00A855BB" w14:paraId="4E1E24CE" w14:textId="77777777" w:rsidTr="00097294">
        <w:trPr>
          <w:trHeight w:val="340"/>
        </w:trPr>
        <w:tc>
          <w:tcPr>
            <w:tcW w:w="4133" w:type="dxa"/>
            <w:tcBorders>
              <w:top w:val="single" w:sz="2" w:space="0" w:color="auto"/>
            </w:tcBorders>
            <w:vAlign w:val="center"/>
          </w:tcPr>
          <w:p w14:paraId="7AE8D3AD" w14:textId="77777777" w:rsidR="00097294" w:rsidRPr="00A855BB" w:rsidRDefault="00097294" w:rsidP="00097294">
            <w:pPr>
              <w:keepNext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Provtagningsbrunn med avstängningsventil</w:t>
            </w:r>
          </w:p>
        </w:tc>
        <w:tc>
          <w:tcPr>
            <w:tcW w:w="1677" w:type="dxa"/>
            <w:tcBorders>
              <w:top w:val="single" w:sz="2" w:space="0" w:color="auto"/>
            </w:tcBorders>
            <w:vAlign w:val="center"/>
          </w:tcPr>
          <w:p w14:paraId="510D9B18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915" w:type="dxa"/>
            <w:tcBorders>
              <w:top w:val="single" w:sz="2" w:space="0" w:color="auto"/>
            </w:tcBorders>
            <w:vAlign w:val="center"/>
          </w:tcPr>
          <w:p w14:paraId="1203BC51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790" w:type="dxa"/>
            <w:tcBorders>
              <w:top w:val="single" w:sz="2" w:space="0" w:color="auto"/>
            </w:tcBorders>
            <w:vAlign w:val="center"/>
          </w:tcPr>
          <w:p w14:paraId="345C25AD" w14:textId="77777777" w:rsidR="00097294" w:rsidRPr="00A855BB" w:rsidRDefault="00097294" w:rsidP="00097294">
            <w:pPr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97294" w:rsidRPr="00A855BB" w14:paraId="1377506A" w14:textId="77777777" w:rsidTr="00097294">
        <w:trPr>
          <w:trHeight w:val="340"/>
        </w:trPr>
        <w:tc>
          <w:tcPr>
            <w:tcW w:w="4133" w:type="dxa"/>
            <w:vAlign w:val="center"/>
          </w:tcPr>
          <w:p w14:paraId="7576CD32" w14:textId="77777777" w:rsidR="00097294" w:rsidRPr="00A855BB" w:rsidRDefault="00097294" w:rsidP="00097294">
            <w:pPr>
              <w:keepNext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Skicket hos beläggningar vid distributions- och påfyllningsområdet</w:t>
            </w:r>
          </w:p>
        </w:tc>
        <w:tc>
          <w:tcPr>
            <w:tcW w:w="1677" w:type="dxa"/>
            <w:vAlign w:val="center"/>
          </w:tcPr>
          <w:p w14:paraId="69AAF99D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915" w:type="dxa"/>
            <w:vAlign w:val="center"/>
          </w:tcPr>
          <w:p w14:paraId="5F36DF04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790" w:type="dxa"/>
            <w:vAlign w:val="center"/>
          </w:tcPr>
          <w:p w14:paraId="57167445" w14:textId="77777777" w:rsidR="00097294" w:rsidRPr="00A855BB" w:rsidRDefault="00097294" w:rsidP="00097294">
            <w:pPr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97294" w:rsidRPr="00A855BB" w14:paraId="2AE84167" w14:textId="77777777" w:rsidTr="00097294">
        <w:trPr>
          <w:trHeight w:val="340"/>
        </w:trPr>
        <w:tc>
          <w:tcPr>
            <w:tcW w:w="4133" w:type="dxa"/>
            <w:vAlign w:val="center"/>
          </w:tcPr>
          <w:p w14:paraId="6354A1B6" w14:textId="77777777" w:rsidR="00097294" w:rsidRPr="00A855BB" w:rsidRDefault="00097294" w:rsidP="00097294">
            <w:pPr>
              <w:keepNext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Något annat objekt, vad? </w:t>
            </w:r>
            <w:r w:rsidRPr="00A855BB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855BB">
              <w:rPr>
                <w:sz w:val="20"/>
              </w:rPr>
              <w:instrText xml:space="preserve"> FORMTEXT </w:instrText>
            </w:r>
            <w:r w:rsidRPr="00A855BB">
              <w:rPr>
                <w:sz w:val="20"/>
              </w:rPr>
            </w:r>
            <w:r w:rsidRPr="00A855BB">
              <w:rPr>
                <w:sz w:val="20"/>
              </w:rPr>
              <w:fldChar w:fldCharType="separate"/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noProof/>
                <w:sz w:val="20"/>
              </w:rPr>
              <w:t> </w:t>
            </w:r>
            <w:r w:rsidRPr="00A855BB">
              <w:rPr>
                <w:sz w:val="20"/>
              </w:rPr>
              <w:fldChar w:fldCharType="end"/>
            </w:r>
          </w:p>
        </w:tc>
        <w:tc>
          <w:tcPr>
            <w:tcW w:w="1677" w:type="dxa"/>
            <w:vAlign w:val="center"/>
          </w:tcPr>
          <w:p w14:paraId="40CCAD97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915" w:type="dxa"/>
            <w:vAlign w:val="center"/>
          </w:tcPr>
          <w:p w14:paraId="072C57F8" w14:textId="77777777" w:rsidR="00097294" w:rsidRDefault="00097294" w:rsidP="00097294">
            <w:pPr>
              <w:jc w:val="center"/>
            </w:pPr>
            <w:r w:rsidRPr="007D23A2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D23A2">
              <w:rPr>
                <w:sz w:val="20"/>
              </w:rPr>
              <w:instrText xml:space="preserve"> FORMTEXT </w:instrText>
            </w:r>
            <w:r w:rsidRPr="007D23A2">
              <w:rPr>
                <w:sz w:val="20"/>
              </w:rPr>
            </w:r>
            <w:r w:rsidRPr="007D23A2">
              <w:rPr>
                <w:sz w:val="20"/>
              </w:rPr>
              <w:fldChar w:fldCharType="separate"/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noProof/>
                <w:sz w:val="20"/>
              </w:rPr>
              <w:t> </w:t>
            </w:r>
            <w:r w:rsidRPr="007D23A2">
              <w:rPr>
                <w:sz w:val="20"/>
              </w:rPr>
              <w:fldChar w:fldCharType="end"/>
            </w:r>
          </w:p>
        </w:tc>
        <w:tc>
          <w:tcPr>
            <w:tcW w:w="1790" w:type="dxa"/>
            <w:vAlign w:val="center"/>
          </w:tcPr>
          <w:p w14:paraId="4B377DF7" w14:textId="77777777" w:rsidR="00097294" w:rsidRPr="00A855BB" w:rsidRDefault="00097294" w:rsidP="00097294">
            <w:pPr>
              <w:jc w:val="center"/>
            </w:pPr>
            <w:r w:rsidRPr="00A855BB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855B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A855BB">
              <w:rPr>
                <w:rFonts w:ascii="Arial" w:hAnsi="Arial" w:cs="Arial"/>
                <w:sz w:val="20"/>
              </w:rPr>
            </w:r>
            <w:r w:rsidRPr="00A855BB">
              <w:rPr>
                <w:rFonts w:ascii="Arial" w:hAnsi="Arial" w:cs="Arial"/>
                <w:sz w:val="20"/>
              </w:rPr>
              <w:fldChar w:fldCharType="separate"/>
            </w:r>
            <w:r w:rsidRPr="00A855BB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2B21C9A3" w14:textId="77777777" w:rsidR="00F76D14" w:rsidRDefault="00F76D14" w:rsidP="00171265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4A41350D" w14:textId="77777777" w:rsidR="00274C15" w:rsidRPr="00A855BB" w:rsidRDefault="00274C15" w:rsidP="00171265">
      <w:pPr>
        <w:keepNext/>
        <w:rPr>
          <w:rFonts w:ascii="Arial" w:hAnsi="Arial" w:cs="Arial"/>
          <w:sz w:val="20"/>
          <w:szCs w:val="20"/>
          <w:lang w:val="fi-FI"/>
        </w:rPr>
      </w:pPr>
    </w:p>
    <w:p w14:paraId="429D0E76" w14:textId="77777777" w:rsidR="00274C15" w:rsidRPr="00443444" w:rsidRDefault="00274C15" w:rsidP="00274C15">
      <w:pPr>
        <w:ind w:left="340" w:hanging="340"/>
        <w:rPr>
          <w:rFonts w:ascii="Arial" w:hAnsi="Arial" w:cs="Arial"/>
          <w:color w:val="FF0000"/>
          <w:sz w:val="20"/>
          <w:szCs w:val="20"/>
        </w:rPr>
      </w:pPr>
      <w:r w:rsidRPr="00DB5343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DB5343">
        <w:rPr>
          <w:rFonts w:ascii="Arial" w:hAnsi="Arial" w:cs="Arial"/>
          <w:sz w:val="20"/>
        </w:rPr>
        <w:instrText xml:space="preserve"> FORMCHECKBOX </w:instrText>
      </w:r>
      <w:r w:rsidRPr="00DB5343">
        <w:rPr>
          <w:rFonts w:ascii="Arial" w:hAnsi="Arial" w:cs="Arial"/>
          <w:sz w:val="20"/>
        </w:rPr>
      </w:r>
      <w:r w:rsidRPr="00DB5343">
        <w:rPr>
          <w:rFonts w:ascii="Arial" w:hAnsi="Arial" w:cs="Arial"/>
          <w:sz w:val="20"/>
        </w:rPr>
        <w:fldChar w:fldCharType="separate"/>
      </w:r>
      <w:r w:rsidRPr="00DB5343">
        <w:rPr>
          <w:rFonts w:ascii="Arial" w:hAnsi="Arial" w:cs="Arial"/>
          <w:sz w:val="20"/>
        </w:rPr>
        <w:fldChar w:fldCharType="end"/>
      </w:r>
      <w:r w:rsidRPr="00DB5343">
        <w:rPr>
          <w:rFonts w:ascii="Arial" w:hAnsi="Arial"/>
          <w:sz w:val="20"/>
        </w:rPr>
        <w:t xml:space="preserve"> </w:t>
      </w:r>
      <w:r w:rsidRPr="00DB5343">
        <w:rPr>
          <w:rFonts w:ascii="Arial" w:hAnsi="Arial"/>
          <w:sz w:val="20"/>
          <w:szCs w:val="20"/>
        </w:rPr>
        <w:t xml:space="preserve">Distributionsstationen har </w:t>
      </w:r>
      <w:r w:rsidR="00E9627C" w:rsidRPr="00E9627C">
        <w:rPr>
          <w:rFonts w:ascii="Arial" w:hAnsi="Arial"/>
          <w:sz w:val="20"/>
          <w:szCs w:val="20"/>
        </w:rPr>
        <w:t xml:space="preserve">ett automatiskt övervakningssystem för upptäckning av funktionsfel i systemet för återvinning av </w:t>
      </w:r>
      <w:r w:rsidRPr="00DB5343">
        <w:rPr>
          <w:rFonts w:ascii="Arial" w:hAnsi="Arial"/>
          <w:sz w:val="20"/>
          <w:szCs w:val="20"/>
        </w:rPr>
        <w:t xml:space="preserve">bensinångor som uppfyller kraven i </w:t>
      </w:r>
      <w:r w:rsidR="00D136FC" w:rsidRPr="00DB5343">
        <w:rPr>
          <w:rFonts w:ascii="Arial" w:hAnsi="Arial"/>
          <w:sz w:val="20"/>
          <w:szCs w:val="20"/>
        </w:rPr>
        <w:t xml:space="preserve">förordningen </w:t>
      </w:r>
      <w:r w:rsidRPr="00DB5343">
        <w:rPr>
          <w:rFonts w:ascii="Arial" w:hAnsi="Arial"/>
          <w:sz w:val="20"/>
          <w:szCs w:val="20"/>
        </w:rPr>
        <w:t>1085/2011 5 §.</w:t>
      </w:r>
    </w:p>
    <w:p w14:paraId="1E409D6F" w14:textId="77777777" w:rsidR="00274C15" w:rsidRPr="005B3FCA" w:rsidRDefault="00274C15" w:rsidP="00882762">
      <w:pPr>
        <w:ind w:firstLine="349"/>
        <w:rPr>
          <w:rFonts w:ascii="Arial" w:hAnsi="Arial" w:cs="Arial"/>
          <w:sz w:val="20"/>
          <w:szCs w:val="20"/>
        </w:rPr>
      </w:pPr>
    </w:p>
    <w:p w14:paraId="2FE479A0" w14:textId="77777777" w:rsidR="00F76D14" w:rsidRPr="00A855BB" w:rsidRDefault="00F76D14" w:rsidP="00C83628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Avloppets provtagningsbrunn med avstängningsventil har placerats och märkts ut så att</w:t>
      </w:r>
    </w:p>
    <w:p w14:paraId="6B1AC1D8" w14:textId="77777777" w:rsidR="00F76D14" w:rsidRPr="00A855BB" w:rsidRDefault="00E84DEB" w:rsidP="00C83628">
      <w:pPr>
        <w:keepNext/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avstängningsventilen kan stängas omedelbart</w:t>
      </w:r>
    </w:p>
    <w:p w14:paraId="7C8B69AF" w14:textId="77777777" w:rsidR="00F76D14" w:rsidRPr="00A855BB" w:rsidRDefault="00E84DEB" w:rsidP="00C83628">
      <w:pPr>
        <w:keepNext/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tillträdet till brunnen är obehindrat</w:t>
      </w:r>
    </w:p>
    <w:p w14:paraId="0B626646" w14:textId="77777777" w:rsidR="00502575" w:rsidRPr="005B3FCA" w:rsidRDefault="00502575" w:rsidP="00A63295">
      <w:pPr>
        <w:rPr>
          <w:rFonts w:ascii="Arial" w:hAnsi="Arial" w:cs="Arial"/>
          <w:sz w:val="20"/>
          <w:szCs w:val="20"/>
        </w:rPr>
      </w:pPr>
    </w:p>
    <w:p w14:paraId="58FA3D1B" w14:textId="77777777" w:rsidR="00F6663C" w:rsidRPr="00A855BB" w:rsidRDefault="00F76D14" w:rsidP="00760F33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Oljeavskiljarna töms</w:t>
      </w:r>
    </w:p>
    <w:p w14:paraId="13071F0F" w14:textId="77777777" w:rsidR="00F76D14" w:rsidRPr="00A855BB" w:rsidRDefault="00E84DEB" w:rsidP="00E84DEB">
      <w:pPr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>regelbundet, tömningsintervall:</w:t>
      </w:r>
      <w:r w:rsidR="00DB5343">
        <w:rPr>
          <w:rFonts w:ascii="Arial" w:hAnsi="Arial"/>
          <w:sz w:val="20"/>
          <w:szCs w:val="20"/>
        </w:rPr>
        <w:t xml:space="preserve">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  <w:r>
        <w:rPr>
          <w:rFonts w:ascii="Arial" w:hAnsi="Arial"/>
          <w:sz w:val="20"/>
          <w:szCs w:val="20"/>
        </w:rPr>
        <w:t xml:space="preserve"> månader</w:t>
      </w:r>
    </w:p>
    <w:p w14:paraId="133F4BA8" w14:textId="77777777" w:rsidR="00F76D14" w:rsidRPr="00A855BB" w:rsidRDefault="00E84DEB" w:rsidP="00E84DEB">
      <w:pPr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vid behov efter inspektion</w:t>
      </w:r>
    </w:p>
    <w:p w14:paraId="7E463143" w14:textId="77777777" w:rsidR="00F76D14" w:rsidRPr="00A855BB" w:rsidRDefault="00E84DEB" w:rsidP="00E84DEB">
      <w:pPr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vid behov vid bränslenivåalarm</w:t>
      </w:r>
    </w:p>
    <w:p w14:paraId="65DCD13F" w14:textId="77777777" w:rsidR="00F76D14" w:rsidRPr="00A855BB" w:rsidRDefault="00E84DEB" w:rsidP="00E84DEB">
      <w:pPr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på annat sätt, hur?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63544C1B" w14:textId="77777777" w:rsidR="00BD4450" w:rsidRPr="005B3FCA" w:rsidRDefault="00BD4450" w:rsidP="00BF3A5A">
      <w:pPr>
        <w:rPr>
          <w:rFonts w:ascii="Arial" w:hAnsi="Arial" w:cs="Arial"/>
          <w:sz w:val="20"/>
          <w:szCs w:val="20"/>
        </w:rPr>
      </w:pPr>
    </w:p>
    <w:p w14:paraId="33F88911" w14:textId="77777777" w:rsidR="00E00F18" w:rsidRPr="00A855BB" w:rsidRDefault="00AA6977" w:rsidP="00760F33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Larmen som anger att oljeavskiljarens oljetråg är fullt kan följas upp </w:t>
      </w:r>
    </w:p>
    <w:p w14:paraId="60AF222C" w14:textId="77777777" w:rsidR="009F602A" w:rsidRPr="00A855BB" w:rsidRDefault="00E84DEB" w:rsidP="00E84DEB">
      <w:pPr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dygnet runt</w:t>
      </w:r>
    </w:p>
    <w:p w14:paraId="39BED963" w14:textId="77777777" w:rsidR="009F602A" w:rsidRPr="00A855BB" w:rsidRDefault="00E84DEB" w:rsidP="00E84DEB">
      <w:pPr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på annat sätt, hur?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69A677EA" w14:textId="77777777" w:rsidR="009F602A" w:rsidRPr="005B3FCA" w:rsidRDefault="009F602A" w:rsidP="009F602A">
      <w:pPr>
        <w:ind w:left="414"/>
        <w:rPr>
          <w:rFonts w:ascii="Arial" w:hAnsi="Arial" w:cs="Arial"/>
          <w:sz w:val="20"/>
          <w:szCs w:val="20"/>
        </w:rPr>
      </w:pPr>
    </w:p>
    <w:p w14:paraId="32533AC1" w14:textId="77777777" w:rsidR="00E00F18" w:rsidRPr="00A855BB" w:rsidRDefault="00AA6977" w:rsidP="00760F33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Larmen för läckagedetektorer vid cisternerna kan följas upp</w:t>
      </w:r>
    </w:p>
    <w:p w14:paraId="3E01C36C" w14:textId="77777777" w:rsidR="009F602A" w:rsidRPr="00A855BB" w:rsidRDefault="00E84DEB" w:rsidP="00E84DEB">
      <w:pPr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dygnet runt</w:t>
      </w:r>
    </w:p>
    <w:p w14:paraId="64B2E0BF" w14:textId="77777777" w:rsidR="009F602A" w:rsidRPr="00A855BB" w:rsidRDefault="00E84DEB" w:rsidP="00E84DEB">
      <w:pPr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på annat sätt, hur?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3D64E969" w14:textId="77777777" w:rsidR="009F602A" w:rsidRPr="005B3FCA" w:rsidRDefault="009F602A" w:rsidP="00882762">
      <w:pPr>
        <w:ind w:left="709"/>
        <w:rPr>
          <w:rFonts w:ascii="Arial" w:hAnsi="Arial" w:cs="Arial"/>
          <w:sz w:val="20"/>
          <w:szCs w:val="20"/>
        </w:rPr>
      </w:pPr>
    </w:p>
    <w:p w14:paraId="635B3BCE" w14:textId="77777777" w:rsidR="00AA6977" w:rsidRPr="00A855BB" w:rsidRDefault="00AA6977" w:rsidP="00760F33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Bränslecisterninnehållets mängd mäts och mängden flytande bränsle som överlåts bokförs</w:t>
      </w:r>
    </w:p>
    <w:p w14:paraId="3E1245CC" w14:textId="77777777" w:rsidR="009F602A" w:rsidRPr="00A855BB" w:rsidRDefault="00E84DEB" w:rsidP="00E84DEB">
      <w:pPr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dagligen</w:t>
      </w:r>
    </w:p>
    <w:p w14:paraId="5E0C7587" w14:textId="77777777" w:rsidR="009F602A" w:rsidRPr="00A855BB" w:rsidRDefault="00E84DEB" w:rsidP="00E84DEB">
      <w:pPr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på annat sätt, hur?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1F05B4C1" w14:textId="77777777" w:rsidR="00BD4450" w:rsidRPr="005B3FCA" w:rsidRDefault="00BD4450" w:rsidP="00BF3A5A">
      <w:pPr>
        <w:rPr>
          <w:rFonts w:ascii="Arial" w:hAnsi="Arial" w:cs="Arial"/>
          <w:sz w:val="20"/>
          <w:szCs w:val="20"/>
        </w:rPr>
      </w:pPr>
    </w:p>
    <w:p w14:paraId="38F41B7E" w14:textId="77777777" w:rsidR="00F019B4" w:rsidRPr="00A855BB" w:rsidRDefault="00F019B4" w:rsidP="00BF3A5A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Grundvattnets kvalitet övervakas</w:t>
      </w:r>
    </w:p>
    <w:p w14:paraId="07CF8047" w14:textId="77777777" w:rsidR="00F019B4" w:rsidRPr="00A855BB" w:rsidRDefault="00F019B4" w:rsidP="00F019B4">
      <w:pPr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enligt miljötillståndsbeslutet</w:t>
      </w:r>
    </w:p>
    <w:p w14:paraId="3E78CC8E" w14:textId="77777777" w:rsidR="00F019B4" w:rsidRPr="00A855BB" w:rsidRDefault="00F019B4" w:rsidP="00F019B4">
      <w:pPr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enligt beslutet om sanering av förorenat markområde</w:t>
      </w:r>
    </w:p>
    <w:p w14:paraId="3B4C363C" w14:textId="77777777" w:rsidR="00F019B4" w:rsidRPr="005B3FCA" w:rsidRDefault="00F019B4" w:rsidP="00BF3A5A">
      <w:pPr>
        <w:rPr>
          <w:rFonts w:ascii="Arial" w:hAnsi="Arial" w:cs="Arial"/>
          <w:sz w:val="20"/>
          <w:szCs w:val="20"/>
        </w:rPr>
      </w:pPr>
    </w:p>
    <w:p w14:paraId="75C95CAF" w14:textId="77777777" w:rsidR="00F019B4" w:rsidRPr="00A855BB" w:rsidRDefault="00F019B4" w:rsidP="00F019B4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Ytvattnets kvalitet övervakas</w:t>
      </w:r>
    </w:p>
    <w:p w14:paraId="48F58AF4" w14:textId="77777777" w:rsidR="00F019B4" w:rsidRPr="00A855BB" w:rsidRDefault="00F019B4" w:rsidP="00F019B4">
      <w:pPr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enligt miljötillståndsbeslutet</w:t>
      </w:r>
    </w:p>
    <w:p w14:paraId="0EE08357" w14:textId="77777777" w:rsidR="00F019B4" w:rsidRPr="00A855BB" w:rsidRDefault="00F019B4" w:rsidP="00F019B4">
      <w:pPr>
        <w:ind w:left="414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lastRenderedPageBreak/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enligt beslutet om sanering av förorenat markområde</w:t>
      </w:r>
    </w:p>
    <w:p w14:paraId="561B6C22" w14:textId="77777777" w:rsidR="00F019B4" w:rsidRPr="005B3FCA" w:rsidRDefault="00F019B4" w:rsidP="00BF3A5A">
      <w:pPr>
        <w:rPr>
          <w:rFonts w:ascii="Arial" w:hAnsi="Arial" w:cs="Arial"/>
          <w:sz w:val="20"/>
          <w:szCs w:val="20"/>
        </w:rPr>
      </w:pPr>
    </w:p>
    <w:p w14:paraId="751031C9" w14:textId="77777777" w:rsidR="00F019B4" w:rsidRPr="005B3FCA" w:rsidRDefault="00F019B4" w:rsidP="00BF3A5A">
      <w:pPr>
        <w:rPr>
          <w:rFonts w:ascii="Arial" w:hAnsi="Arial" w:cs="Arial"/>
          <w:sz w:val="20"/>
          <w:szCs w:val="20"/>
        </w:rPr>
      </w:pPr>
    </w:p>
    <w:p w14:paraId="0952D945" w14:textId="77777777" w:rsidR="00AD2310" w:rsidRPr="00A855BB" w:rsidRDefault="00CF3EB7" w:rsidP="00BF3A5A">
      <w:pPr>
        <w:rPr>
          <w:rFonts w:ascii="Arial" w:hAnsi="Arial" w:cs="Arial"/>
          <w:sz w:val="20"/>
          <w:szCs w:val="20"/>
        </w:rPr>
      </w:pPr>
      <w:r w:rsidRPr="00DB5343">
        <w:rPr>
          <w:rFonts w:ascii="Arial" w:hAnsi="Arial" w:cs="Arial"/>
          <w:sz w:val="20"/>
        </w:rPr>
        <w:t>Tilläggsuppgifter till punkt 10:</w:t>
      </w:r>
      <w:r>
        <w:t xml:space="preserve">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4A65D93F" w14:textId="77777777" w:rsidR="00AD2310" w:rsidRPr="005B3FCA" w:rsidRDefault="00AD2310" w:rsidP="00BF3A5A">
      <w:pPr>
        <w:rPr>
          <w:rFonts w:ascii="Arial" w:hAnsi="Arial" w:cs="Arial"/>
          <w:sz w:val="20"/>
          <w:szCs w:val="20"/>
        </w:rPr>
      </w:pPr>
    </w:p>
    <w:p w14:paraId="404C3408" w14:textId="77777777" w:rsidR="00CF3EB7" w:rsidRPr="005B3FCA" w:rsidRDefault="00CF3EB7" w:rsidP="00CF3EB7">
      <w:pPr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</w:p>
    <w:p w14:paraId="4674F132" w14:textId="77777777" w:rsidR="00CF3EB7" w:rsidRPr="005B3FCA" w:rsidRDefault="00CF3EB7" w:rsidP="00BF3A5A">
      <w:pPr>
        <w:rPr>
          <w:rFonts w:ascii="Arial" w:hAnsi="Arial" w:cs="Arial"/>
          <w:sz w:val="20"/>
          <w:szCs w:val="20"/>
        </w:rPr>
      </w:pPr>
    </w:p>
    <w:p w14:paraId="0F55E049" w14:textId="77777777" w:rsidR="00373793" w:rsidRPr="005B3FCA" w:rsidRDefault="00373793" w:rsidP="00BF3A5A">
      <w:pPr>
        <w:rPr>
          <w:rFonts w:ascii="Arial" w:hAnsi="Arial" w:cs="Arial"/>
          <w:sz w:val="20"/>
          <w:szCs w:val="20"/>
        </w:rPr>
      </w:pPr>
    </w:p>
    <w:p w14:paraId="6C8A112E" w14:textId="77777777" w:rsidR="009F602A" w:rsidRPr="00A855BB" w:rsidRDefault="00AD2310" w:rsidP="004B427D">
      <w:pPr>
        <w:keepNext/>
        <w:rPr>
          <w:rFonts w:ascii="Arial" w:hAnsi="Arial" w:cs="Arial"/>
          <w:caps/>
          <w:sz w:val="20"/>
          <w:szCs w:val="20"/>
        </w:rPr>
      </w:pPr>
      <w:r>
        <w:rPr>
          <w:rFonts w:ascii="Arial" w:hAnsi="Arial"/>
          <w:b/>
          <w:caps/>
          <w:sz w:val="20"/>
          <w:szCs w:val="20"/>
        </w:rPr>
        <w:t xml:space="preserve">11. </w:t>
      </w:r>
      <w:r>
        <w:rPr>
          <w:rFonts w:ascii="Arial" w:hAnsi="Arial"/>
          <w:b/>
          <w:bCs/>
          <w:caps/>
          <w:sz w:val="20"/>
          <w:szCs w:val="20"/>
        </w:rPr>
        <w:t>UPPGIFTER OM KVALITETSSÄKRING OCH BOKFÖRING</w:t>
      </w:r>
      <w:r>
        <w:rPr>
          <w:rFonts w:ascii="Arial" w:hAnsi="Arial"/>
          <w:caps/>
          <w:sz w:val="20"/>
          <w:szCs w:val="20"/>
        </w:rPr>
        <w:t xml:space="preserve"> (15–16 §)</w:t>
      </w:r>
    </w:p>
    <w:p w14:paraId="07C2088D" w14:textId="77777777" w:rsidR="00B65B73" w:rsidRPr="005B3FCA" w:rsidRDefault="00B65B73" w:rsidP="004B427D">
      <w:pPr>
        <w:keepNext/>
        <w:ind w:left="720"/>
        <w:rPr>
          <w:rFonts w:ascii="Arial" w:hAnsi="Arial" w:cs="Arial"/>
          <w:sz w:val="20"/>
          <w:szCs w:val="20"/>
        </w:rPr>
      </w:pPr>
    </w:p>
    <w:p w14:paraId="39CEBFFF" w14:textId="77777777" w:rsidR="00B65B73" w:rsidRPr="00A855BB" w:rsidRDefault="00AD2310" w:rsidP="004B427D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Kvalitetssäkring i samband med olika arbetsskeden</w:t>
      </w:r>
    </w:p>
    <w:p w14:paraId="4BA86B02" w14:textId="77777777" w:rsidR="00B65B73" w:rsidRPr="005B3FCA" w:rsidRDefault="00B65B73" w:rsidP="004B427D">
      <w:pPr>
        <w:keepNext/>
        <w:rPr>
          <w:rFonts w:ascii="Arial" w:hAnsi="Arial" w:cs="Arial"/>
          <w:sz w:val="20"/>
          <w:szCs w:val="20"/>
        </w:rPr>
      </w:pPr>
    </w:p>
    <w:p w14:paraId="171E0F9C" w14:textId="77777777" w:rsidR="00AD2310" w:rsidRPr="00A855BB" w:rsidRDefault="00AD2310" w:rsidP="004B427D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Kvalitetssäkring i samband med arbetsskeden</w:t>
      </w:r>
    </w:p>
    <w:p w14:paraId="77498C04" w14:textId="77777777" w:rsidR="00092F41" w:rsidRPr="00A855BB" w:rsidRDefault="00760F33" w:rsidP="00760F33">
      <w:pPr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har upprättats, tidpunkt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  <w:r>
        <w:rPr>
          <w:rFonts w:ascii="Arial" w:hAnsi="Arial"/>
          <w:sz w:val="20"/>
          <w:szCs w:val="20"/>
        </w:rPr>
        <w:t xml:space="preserve"> (datum)</w:t>
      </w:r>
    </w:p>
    <w:p w14:paraId="5B8D6612" w14:textId="77777777" w:rsidR="00AD2310" w:rsidRPr="00A855BB" w:rsidRDefault="00760F33" w:rsidP="00760F33">
      <w:pPr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ska upprättas, tidpunkt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  <w:r>
        <w:rPr>
          <w:rFonts w:ascii="Arial" w:hAnsi="Arial"/>
          <w:sz w:val="20"/>
          <w:szCs w:val="20"/>
        </w:rPr>
        <w:t xml:space="preserve"> (datum)</w:t>
      </w:r>
    </w:p>
    <w:p w14:paraId="5A919AAD" w14:textId="77777777" w:rsidR="006B768F" w:rsidRPr="00A855BB" w:rsidRDefault="006B768F" w:rsidP="006B768F">
      <w:pPr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andra utredningar, vilka?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1EE7CC65" w14:textId="77777777" w:rsidR="006B768F" w:rsidRPr="005B3FCA" w:rsidRDefault="006B768F" w:rsidP="00760F33">
      <w:pPr>
        <w:ind w:left="426"/>
        <w:rPr>
          <w:rFonts w:ascii="Arial" w:hAnsi="Arial" w:cs="Arial"/>
          <w:sz w:val="20"/>
          <w:szCs w:val="20"/>
        </w:rPr>
      </w:pPr>
    </w:p>
    <w:p w14:paraId="3D990799" w14:textId="77777777" w:rsidR="006B768F" w:rsidRPr="005B3FCA" w:rsidRDefault="006B768F" w:rsidP="00B65B73">
      <w:pPr>
        <w:rPr>
          <w:rFonts w:ascii="Arial" w:hAnsi="Arial" w:cs="Arial"/>
          <w:b/>
          <w:color w:val="FF0000"/>
          <w:sz w:val="20"/>
          <w:szCs w:val="20"/>
        </w:rPr>
      </w:pPr>
    </w:p>
    <w:p w14:paraId="32C5484F" w14:textId="77777777" w:rsidR="00092F41" w:rsidRPr="00A855BB" w:rsidRDefault="00092F41" w:rsidP="00CF3EB7">
      <w:pPr>
        <w:keepNext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Bokföring</w:t>
      </w:r>
    </w:p>
    <w:p w14:paraId="5573BC5D" w14:textId="77777777" w:rsidR="00092F41" w:rsidRPr="005B3FCA" w:rsidRDefault="00092F41" w:rsidP="00CF3EB7">
      <w:pPr>
        <w:keepNext/>
        <w:rPr>
          <w:rFonts w:ascii="Arial" w:hAnsi="Arial" w:cs="Arial"/>
          <w:sz w:val="20"/>
          <w:szCs w:val="20"/>
        </w:rPr>
      </w:pPr>
    </w:p>
    <w:p w14:paraId="540E286E" w14:textId="77777777" w:rsidR="00092F41" w:rsidRPr="00A855BB" w:rsidRDefault="00092F41" w:rsidP="00CF3EB7">
      <w:pPr>
        <w:keepNext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Vid distributionsstationen förs bok över </w:t>
      </w:r>
    </w:p>
    <w:p w14:paraId="3E31EC56" w14:textId="77777777" w:rsidR="00092F41" w:rsidRPr="00A855BB" w:rsidRDefault="00760F33" w:rsidP="00760F33">
      <w:pPr>
        <w:keepNext/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alarm</w:t>
      </w:r>
    </w:p>
    <w:p w14:paraId="1C447A0F" w14:textId="77777777" w:rsidR="00CF3EB7" w:rsidRPr="00A855BB" w:rsidRDefault="00760F33" w:rsidP="00760F33">
      <w:pPr>
        <w:keepNext/>
        <w:ind w:left="765" w:hanging="340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inspektion av larmsystemen, beläggningar, cisterner och observationsbrunnar i anslutning till dräneringen och om eventuella reparationsarbeten</w:t>
      </w:r>
    </w:p>
    <w:p w14:paraId="0A0B4AA0" w14:textId="77777777" w:rsidR="00CF3EB7" w:rsidRPr="00A855BB" w:rsidRDefault="00760F33" w:rsidP="00760F33">
      <w:pPr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inspektion av oljeavskiljningsbrunnarna och den mängd olja och oljehaltig sand som avlägsnats</w:t>
      </w:r>
    </w:p>
    <w:p w14:paraId="6E3A7FF0" w14:textId="77777777" w:rsidR="00092F41" w:rsidRPr="00A855BB" w:rsidRDefault="00760F33" w:rsidP="00760F33">
      <w:pPr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avfallsmängd och leverans</w:t>
      </w:r>
    </w:p>
    <w:p w14:paraId="554B13A5" w14:textId="77777777" w:rsidR="00CF3EB7" w:rsidRPr="00A855BB" w:rsidRDefault="00760F33" w:rsidP="00760F33">
      <w:pPr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överlåtelse av flytande bränsle och påfyllning av cisternerna</w:t>
      </w:r>
    </w:p>
    <w:p w14:paraId="3C3D8BB7" w14:textId="77777777" w:rsidR="00CF3EB7" w:rsidRPr="00A855BB" w:rsidRDefault="00760F33" w:rsidP="00760F33">
      <w:pPr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exceptionella situationer och olyckssituationer</w:t>
      </w:r>
    </w:p>
    <w:p w14:paraId="2025BF1A" w14:textId="77777777" w:rsidR="00CF3EB7" w:rsidRPr="00A855BB" w:rsidRDefault="00760F33" w:rsidP="00760F33">
      <w:pPr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kontroll av verksamheten och dess verkningar</w:t>
      </w:r>
    </w:p>
    <w:p w14:paraId="63211731" w14:textId="77777777" w:rsidR="0024426D" w:rsidRPr="00A855BB" w:rsidRDefault="00760F33" w:rsidP="0024426D">
      <w:pPr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utbildning av personal</w:t>
      </w:r>
    </w:p>
    <w:p w14:paraId="0783AF56" w14:textId="77777777" w:rsidR="0024426D" w:rsidRPr="00A855BB" w:rsidRDefault="0024426D" w:rsidP="00760F33">
      <w:pPr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andra reparations- och serviceåtgärder, vilka?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</w:p>
    <w:p w14:paraId="61EA255F" w14:textId="77777777" w:rsidR="0024426D" w:rsidRPr="00A855BB" w:rsidRDefault="0024426D" w:rsidP="00760F33">
      <w:pPr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t xml:space="preserve"> </w:t>
      </w:r>
      <w:r>
        <w:rPr>
          <w:rFonts w:ascii="Arial" w:hAnsi="Arial"/>
          <w:sz w:val="20"/>
          <w:szCs w:val="20"/>
        </w:rPr>
        <w:t xml:space="preserve">andra inspektioner, vilka?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6EA89104" w14:textId="77777777" w:rsidR="0024426D" w:rsidRPr="00A855BB" w:rsidRDefault="0024426D" w:rsidP="00760F33">
      <w:pPr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  <w:szCs w:val="20"/>
        </w:rPr>
        <w:t xml:space="preserve">andra objekt, vilka?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53D028AF" w14:textId="77777777" w:rsidR="007721D1" w:rsidRPr="005B3FCA" w:rsidRDefault="007721D1" w:rsidP="00AE6D77">
      <w:pPr>
        <w:rPr>
          <w:rFonts w:ascii="Arial" w:hAnsi="Arial" w:cs="Arial"/>
          <w:sz w:val="20"/>
          <w:szCs w:val="20"/>
        </w:rPr>
      </w:pPr>
    </w:p>
    <w:p w14:paraId="73B5A081" w14:textId="77777777" w:rsidR="00373793" w:rsidRPr="005B3FCA" w:rsidRDefault="00373793" w:rsidP="00AE6D77">
      <w:pPr>
        <w:rPr>
          <w:rFonts w:ascii="Arial" w:hAnsi="Arial" w:cs="Arial"/>
          <w:sz w:val="20"/>
          <w:szCs w:val="20"/>
        </w:rPr>
      </w:pPr>
    </w:p>
    <w:p w14:paraId="19DB7A63" w14:textId="77777777" w:rsidR="00245C1F" w:rsidRPr="00A855BB" w:rsidRDefault="007721D1" w:rsidP="00245C1F">
      <w:pPr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  <w:r w:rsidRPr="00DB5343">
        <w:rPr>
          <w:rFonts w:ascii="Arial" w:hAnsi="Arial" w:cs="Arial"/>
          <w:sz w:val="20"/>
        </w:rPr>
        <w:t>Tilläggsuppgifter till punkt 11:</w:t>
      </w:r>
      <w:r w:rsidRPr="00DB5343">
        <w:rPr>
          <w:sz w:val="20"/>
        </w:rPr>
        <w:t xml:space="preserve">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p w14:paraId="13F2F5D1" w14:textId="77777777" w:rsidR="007721D1" w:rsidRPr="005B3FCA" w:rsidRDefault="007721D1" w:rsidP="00245C1F">
      <w:pPr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</w:p>
    <w:p w14:paraId="6ACD2233" w14:textId="77777777" w:rsidR="00AE6D77" w:rsidRPr="005B3FCA" w:rsidRDefault="00AE6D77" w:rsidP="00245C1F">
      <w:pPr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</w:p>
    <w:p w14:paraId="5AA5DF1C" w14:textId="77777777" w:rsidR="008C7967" w:rsidRPr="005B3FCA" w:rsidRDefault="008C7967" w:rsidP="00BF3A5A">
      <w:pPr>
        <w:rPr>
          <w:rFonts w:ascii="Arial" w:hAnsi="Arial" w:cs="Arial"/>
          <w:b/>
          <w:sz w:val="20"/>
          <w:szCs w:val="20"/>
        </w:rPr>
      </w:pPr>
    </w:p>
    <w:p w14:paraId="286D1442" w14:textId="77777777" w:rsidR="00373793" w:rsidRPr="005B3FCA" w:rsidRDefault="00373793" w:rsidP="00BF3A5A">
      <w:pPr>
        <w:rPr>
          <w:rFonts w:ascii="Arial" w:hAnsi="Arial" w:cs="Arial"/>
          <w:b/>
          <w:sz w:val="20"/>
          <w:szCs w:val="20"/>
        </w:rPr>
      </w:pPr>
    </w:p>
    <w:p w14:paraId="7BAEEEB5" w14:textId="77777777" w:rsidR="003678DE" w:rsidRPr="00A855BB" w:rsidRDefault="00032B29" w:rsidP="006920FE">
      <w:pPr>
        <w:keepNext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12. ÖVRIGA UPPGIFTER</w:t>
      </w:r>
    </w:p>
    <w:p w14:paraId="01088194" w14:textId="77777777" w:rsidR="00C31AFC" w:rsidRPr="005B3FCA" w:rsidRDefault="00C31AFC" w:rsidP="006920FE">
      <w:pPr>
        <w:keepNext/>
        <w:rPr>
          <w:rFonts w:ascii="Arial" w:hAnsi="Arial" w:cs="Arial"/>
          <w:sz w:val="20"/>
          <w:szCs w:val="20"/>
        </w:rPr>
      </w:pPr>
    </w:p>
    <w:p w14:paraId="3E5FCCEE" w14:textId="77777777" w:rsidR="00B4504F" w:rsidRPr="00A855BB" w:rsidRDefault="004F0719" w:rsidP="006920FE">
      <w:pPr>
        <w:keepNext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Bilagor</w:t>
      </w:r>
    </w:p>
    <w:p w14:paraId="7C4588D8" w14:textId="77777777" w:rsidR="00C31AFC" w:rsidRPr="005B3FCA" w:rsidRDefault="00C31AFC" w:rsidP="006920FE">
      <w:pPr>
        <w:keepNext/>
        <w:ind w:left="567"/>
        <w:rPr>
          <w:rFonts w:ascii="Arial" w:hAnsi="Arial" w:cs="Arial"/>
          <w:sz w:val="20"/>
          <w:szCs w:val="20"/>
        </w:rPr>
      </w:pPr>
    </w:p>
    <w:p w14:paraId="129FCF97" w14:textId="77777777" w:rsidR="00C31AFC" w:rsidRPr="00A855BB" w:rsidRDefault="00760F33" w:rsidP="00760F33">
      <w:pPr>
        <w:keepNext/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t xml:space="preserve"> </w:t>
      </w:r>
      <w:r w:rsidRPr="00DB5343">
        <w:rPr>
          <w:rFonts w:ascii="Arial" w:hAnsi="Arial" w:cs="Arial"/>
          <w:sz w:val="20"/>
        </w:rPr>
        <w:t>Lägeskarta (bilaga A)</w:t>
      </w:r>
    </w:p>
    <w:p w14:paraId="17EB96EB" w14:textId="77777777" w:rsidR="008A1A44" w:rsidRPr="00A855BB" w:rsidRDefault="00760F33" w:rsidP="00760F33">
      <w:pPr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Situationsplan (bilaga B)</w:t>
      </w:r>
    </w:p>
    <w:p w14:paraId="44097EA7" w14:textId="77777777" w:rsidR="000178BA" w:rsidRPr="00A855BB" w:rsidRDefault="000178BA" w:rsidP="000178BA">
      <w:pPr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Detaljplanekarta, om anläggningen är belägen på ett detaljplaneområde (bilaga C)</w:t>
      </w:r>
    </w:p>
    <w:p w14:paraId="3B4C98DF" w14:textId="77777777" w:rsidR="00227297" w:rsidRPr="00A855BB" w:rsidRDefault="00760F33" w:rsidP="00760F33">
      <w:pPr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Tvärsnittsritning över påfyllningsplatsens och distributionsområdets skydd och mark (bilaga D)</w:t>
      </w:r>
    </w:p>
    <w:p w14:paraId="04917271" w14:textId="77777777" w:rsidR="00C31AFC" w:rsidRPr="00A855BB" w:rsidRDefault="00760F33" w:rsidP="00567C2B">
      <w:pPr>
        <w:ind w:left="426"/>
        <w:rPr>
          <w:rFonts w:ascii="Arial" w:hAnsi="Arial" w:cs="Arial"/>
          <w:sz w:val="20"/>
          <w:szCs w:val="20"/>
        </w:rPr>
      </w:pPr>
      <w:r w:rsidRPr="00A855BB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A855BB">
        <w:rPr>
          <w:rFonts w:ascii="Arial" w:hAnsi="Arial" w:cs="Arial"/>
          <w:sz w:val="20"/>
        </w:rPr>
        <w:instrText xml:space="preserve"> FORMCHECKBOX </w:instrText>
      </w:r>
      <w:r w:rsidRPr="00A855BB">
        <w:rPr>
          <w:rFonts w:ascii="Arial" w:hAnsi="Arial" w:cs="Arial"/>
          <w:sz w:val="20"/>
        </w:rPr>
      </w:r>
      <w:r w:rsidRPr="00A855BB">
        <w:rPr>
          <w:rFonts w:ascii="Arial" w:hAnsi="Arial" w:cs="Arial"/>
          <w:sz w:val="20"/>
        </w:rPr>
        <w:fldChar w:fldCharType="separate"/>
      </w:r>
      <w:r w:rsidRPr="00A855BB">
        <w:rPr>
          <w:rFonts w:ascii="Arial" w:hAnsi="Arial" w:cs="Arial"/>
          <w:sz w:val="20"/>
        </w:rPr>
        <w:fldChar w:fldCharType="end"/>
      </w:r>
      <w:r>
        <w:rPr>
          <w:rFonts w:ascii="Arial" w:hAnsi="Arial"/>
          <w:sz w:val="20"/>
        </w:rPr>
        <w:t xml:space="preserve"> Planritning över avloppssystemet (bilaga E)</w:t>
      </w:r>
    </w:p>
    <w:p w14:paraId="5ADFFAD8" w14:textId="77777777" w:rsidR="0064396E" w:rsidRPr="00A855BB" w:rsidRDefault="0064396E" w:rsidP="0064396E">
      <w:pPr>
        <w:ind w:left="426"/>
        <w:rPr>
          <w:rFonts w:ascii="Arial" w:hAnsi="Arial" w:cs="Arial"/>
          <w:sz w:val="20"/>
          <w:szCs w:val="20"/>
        </w:rPr>
      </w:pPr>
      <w:r w:rsidRPr="00DB5343">
        <w:rPr>
          <w:rFonts w:ascii="Arial" w:hAnsi="Arial" w:cs="Arial"/>
          <w:sz w:val="20"/>
        </w:rPr>
        <w:fldChar w:fldCharType="begin">
          <w:ffData>
            <w:name w:val="Check49"/>
            <w:enabled/>
            <w:calcOnExit w:val="0"/>
            <w:checkBox>
              <w:size w:val="24"/>
              <w:default w:val="0"/>
            </w:checkBox>
          </w:ffData>
        </w:fldChar>
      </w:r>
      <w:r w:rsidRPr="00DB5343">
        <w:rPr>
          <w:rFonts w:ascii="Arial" w:hAnsi="Arial" w:cs="Arial"/>
          <w:sz w:val="20"/>
        </w:rPr>
        <w:instrText xml:space="preserve"> FORMCHECKBOX </w:instrText>
      </w:r>
      <w:r w:rsidRPr="00DB5343">
        <w:rPr>
          <w:rFonts w:ascii="Arial" w:hAnsi="Arial" w:cs="Arial"/>
          <w:sz w:val="20"/>
        </w:rPr>
      </w:r>
      <w:r w:rsidRPr="00DB5343">
        <w:rPr>
          <w:rFonts w:ascii="Arial" w:hAnsi="Arial" w:cs="Arial"/>
          <w:sz w:val="20"/>
        </w:rPr>
        <w:fldChar w:fldCharType="separate"/>
      </w:r>
      <w:r w:rsidRPr="00DB5343">
        <w:rPr>
          <w:rFonts w:ascii="Arial" w:hAnsi="Arial" w:cs="Arial"/>
          <w:sz w:val="20"/>
        </w:rPr>
        <w:fldChar w:fldCharType="end"/>
      </w:r>
      <w:r w:rsidRPr="00DB5343">
        <w:rPr>
          <w:rFonts w:ascii="Arial" w:hAnsi="Arial"/>
          <w:sz w:val="20"/>
        </w:rPr>
        <w:t xml:space="preserve"> </w:t>
      </w:r>
      <w:bookmarkStart w:id="6" w:name="_Hlk40363986"/>
      <w:r w:rsidRPr="00DB5343">
        <w:rPr>
          <w:rFonts w:ascii="Arial" w:hAnsi="Arial"/>
          <w:sz w:val="20"/>
          <w:szCs w:val="20"/>
        </w:rPr>
        <w:t xml:space="preserve">Verksamhetsplan för exceptionella situationer </w:t>
      </w:r>
      <w:bookmarkEnd w:id="6"/>
      <w:r w:rsidRPr="00DB5343">
        <w:rPr>
          <w:rFonts w:ascii="Arial" w:hAnsi="Arial"/>
          <w:sz w:val="20"/>
          <w:szCs w:val="20"/>
        </w:rPr>
        <w:t>(bilaga F)</w:t>
      </w:r>
    </w:p>
    <w:p w14:paraId="5DA7073C" w14:textId="77777777" w:rsidR="00174021" w:rsidRPr="005B3FCA" w:rsidRDefault="00174021" w:rsidP="00567C2B">
      <w:pPr>
        <w:ind w:left="426"/>
        <w:rPr>
          <w:rFonts w:ascii="Arial" w:hAnsi="Arial" w:cs="Arial"/>
          <w:sz w:val="20"/>
          <w:szCs w:val="20"/>
        </w:rPr>
      </w:pPr>
    </w:p>
    <w:p w14:paraId="6BCD6FAC" w14:textId="77777777" w:rsidR="00174021" w:rsidRPr="005B3FCA" w:rsidRDefault="00174021" w:rsidP="00567C2B">
      <w:pPr>
        <w:ind w:left="426"/>
        <w:rPr>
          <w:rFonts w:ascii="Arial" w:hAnsi="Arial" w:cs="Arial"/>
          <w:sz w:val="20"/>
          <w:szCs w:val="20"/>
        </w:rPr>
      </w:pPr>
    </w:p>
    <w:p w14:paraId="43420262" w14:textId="77777777" w:rsidR="00174021" w:rsidRPr="00A855BB" w:rsidRDefault="00174021" w:rsidP="00174021">
      <w:pPr>
        <w:rPr>
          <w:rFonts w:ascii="Arial" w:hAnsi="Arial" w:cs="Arial"/>
          <w:sz w:val="20"/>
          <w:szCs w:val="20"/>
        </w:rPr>
      </w:pPr>
      <w:r w:rsidRPr="00DB5343">
        <w:rPr>
          <w:rFonts w:ascii="Arial" w:hAnsi="Arial" w:cs="Arial"/>
          <w:sz w:val="20"/>
        </w:rPr>
        <w:t>Tilläggsuppgifter till punkt 12:</w:t>
      </w:r>
      <w:r>
        <w:t xml:space="preserve"> </w:t>
      </w:r>
      <w:r w:rsidR="00097294" w:rsidRPr="00A855BB">
        <w:rPr>
          <w:sz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097294" w:rsidRPr="00A855BB">
        <w:rPr>
          <w:sz w:val="20"/>
        </w:rPr>
        <w:instrText xml:space="preserve"> FORMTEXT </w:instrText>
      </w:r>
      <w:r w:rsidR="00097294" w:rsidRPr="00A855BB">
        <w:rPr>
          <w:sz w:val="20"/>
        </w:rPr>
      </w:r>
      <w:r w:rsidR="00097294" w:rsidRPr="00A855BB">
        <w:rPr>
          <w:sz w:val="20"/>
        </w:rPr>
        <w:fldChar w:fldCharType="separate"/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noProof/>
          <w:sz w:val="20"/>
        </w:rPr>
        <w:t> </w:t>
      </w:r>
      <w:r w:rsidR="00097294" w:rsidRPr="00A855BB">
        <w:rPr>
          <w:sz w:val="20"/>
        </w:rPr>
        <w:fldChar w:fldCharType="end"/>
      </w:r>
    </w:p>
    <w:sectPr w:rsidR="00174021" w:rsidRPr="00A855BB" w:rsidSect="00764E0E">
      <w:headerReference w:type="default" r:id="rId11"/>
      <w:footerReference w:type="default" r:id="rId12"/>
      <w:pgSz w:w="11907" w:h="16840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55FD7" w14:textId="77777777" w:rsidR="008A1AE3" w:rsidRDefault="008A1AE3" w:rsidP="00A13900">
      <w:r>
        <w:separator/>
      </w:r>
    </w:p>
  </w:endnote>
  <w:endnote w:type="continuationSeparator" w:id="0">
    <w:p w14:paraId="75D7BD98" w14:textId="77777777" w:rsidR="008A1AE3" w:rsidRDefault="008A1AE3" w:rsidP="00A13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A101F" w14:textId="3EAFF16B" w:rsidR="00E9627C" w:rsidRPr="00A13900" w:rsidRDefault="00E9627C" w:rsidP="00A13900">
    <w:pPr>
      <w:pStyle w:val="Alatunniste"/>
      <w:rPr>
        <w:rFonts w:ascii="Arial" w:hAnsi="Arial" w:cs="Arial"/>
        <w:sz w:val="16"/>
        <w:szCs w:val="16"/>
      </w:rPr>
    </w:pPr>
    <w:r>
      <w:rPr>
        <w:rFonts w:ascii="Arial" w:hAnsi="Arial"/>
        <w:sz w:val="16"/>
        <w:szCs w:val="16"/>
      </w:rPr>
      <w:t>6034sv / 0</w:t>
    </w:r>
    <w:r w:rsidR="00687EFA">
      <w:rPr>
        <w:rFonts w:ascii="Arial" w:hAnsi="Arial"/>
        <w:sz w:val="16"/>
        <w:szCs w:val="16"/>
      </w:rPr>
      <w:t>9</w:t>
    </w:r>
    <w:r>
      <w:rPr>
        <w:rFonts w:ascii="Arial" w:hAnsi="Arial"/>
        <w:sz w:val="16"/>
        <w:szCs w:val="16"/>
      </w:rPr>
      <w:t>.202</w:t>
    </w:r>
    <w:r w:rsidR="00687EFA">
      <w:rPr>
        <w:rFonts w:ascii="Arial" w:hAnsi="Arial"/>
        <w:sz w:val="16"/>
        <w:szCs w:val="16"/>
      </w:rPr>
      <w:t>6</w:t>
    </w:r>
    <w:r>
      <w:rPr>
        <w:rFonts w:ascii="Arial" w:hAnsi="Arial"/>
        <w:sz w:val="16"/>
        <w:szCs w:val="16"/>
      </w:rPr>
      <w:tab/>
    </w:r>
    <w:r w:rsidRPr="00A13900">
      <w:rPr>
        <w:rFonts w:ascii="Arial" w:hAnsi="Arial" w:cs="Arial"/>
        <w:sz w:val="16"/>
        <w:szCs w:val="16"/>
      </w:rPr>
      <w:fldChar w:fldCharType="begin"/>
    </w:r>
    <w:r w:rsidRPr="00A13900">
      <w:rPr>
        <w:rFonts w:ascii="Arial" w:hAnsi="Arial" w:cs="Arial"/>
        <w:sz w:val="16"/>
        <w:szCs w:val="16"/>
      </w:rPr>
      <w:instrText xml:space="preserve"> PAGE   \* MERGEFORMAT </w:instrText>
    </w:r>
    <w:r w:rsidRPr="00A13900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 w:rsidRPr="00A13900">
      <w:rPr>
        <w:rFonts w:ascii="Arial" w:hAnsi="Arial" w:cs="Arial"/>
        <w:sz w:val="16"/>
        <w:szCs w:val="16"/>
      </w:rPr>
      <w:fldChar w:fldCharType="end"/>
    </w:r>
  </w:p>
  <w:p w14:paraId="30992DE9" w14:textId="77777777" w:rsidR="00E9627C" w:rsidRDefault="00E9627C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AAB50" w14:textId="77777777" w:rsidR="008A1AE3" w:rsidRDefault="008A1AE3" w:rsidP="00A13900">
      <w:r>
        <w:separator/>
      </w:r>
    </w:p>
  </w:footnote>
  <w:footnote w:type="continuationSeparator" w:id="0">
    <w:p w14:paraId="249DF005" w14:textId="77777777" w:rsidR="008A1AE3" w:rsidRDefault="008A1AE3" w:rsidP="00A13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FF7C3" w14:textId="77777777" w:rsidR="00E9627C" w:rsidRPr="00C34436" w:rsidRDefault="00E9627C">
    <w:pPr>
      <w:pStyle w:val="Yltunniste"/>
      <w:rPr>
        <w:rFonts w:asciiTheme="minorHAnsi" w:hAnsiTheme="minorHAnsi" w:cstheme="minorHAnsi"/>
        <w:b/>
        <w:color w:val="FF0000"/>
      </w:rPr>
    </w:pPr>
    <w:r>
      <w:rPr>
        <w:rFonts w:asciiTheme="minorHAnsi" w:hAnsiTheme="minorHAnsi"/>
        <w:b/>
        <w:color w:val="FF0000"/>
      </w:rPr>
      <w:tab/>
    </w:r>
    <w:r>
      <w:rPr>
        <w:rFonts w:asciiTheme="minorHAnsi" w:hAnsiTheme="minorHAnsi"/>
        <w:b/>
        <w:color w:val="FF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F1E13"/>
    <w:multiLevelType w:val="hybridMultilevel"/>
    <w:tmpl w:val="C944F388"/>
    <w:lvl w:ilvl="0" w:tplc="040B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04931A6A"/>
    <w:multiLevelType w:val="hybridMultilevel"/>
    <w:tmpl w:val="896A11F0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9F23939"/>
    <w:multiLevelType w:val="hybridMultilevel"/>
    <w:tmpl w:val="AE9C0C44"/>
    <w:lvl w:ilvl="0" w:tplc="434C2652">
      <w:start w:val="1"/>
      <w:numFmt w:val="bullet"/>
      <w:lvlText w:val=""/>
      <w:lvlJc w:val="left"/>
      <w:pPr>
        <w:ind w:left="1664" w:hanging="360"/>
      </w:pPr>
      <w:rPr>
        <w:rFonts w:ascii="Symbol" w:hAnsi="Symbol" w:hint="default"/>
      </w:rPr>
    </w:lvl>
    <w:lvl w:ilvl="1" w:tplc="E8362466">
      <w:start w:val="1"/>
      <w:numFmt w:val="bullet"/>
      <w:lvlText w:val=""/>
      <w:lvlJc w:val="left"/>
      <w:pPr>
        <w:ind w:left="2384" w:hanging="360"/>
      </w:pPr>
      <w:rPr>
        <w:rFonts w:ascii="Symbol" w:hAnsi="Symbol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3" w15:restartNumberingAfterBreak="0">
    <w:nsid w:val="0A7D0336"/>
    <w:multiLevelType w:val="hybridMultilevel"/>
    <w:tmpl w:val="A1142E3A"/>
    <w:lvl w:ilvl="0" w:tplc="434C26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36902"/>
    <w:multiLevelType w:val="hybridMultilevel"/>
    <w:tmpl w:val="81D2B990"/>
    <w:lvl w:ilvl="0" w:tplc="434C26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3F34CD"/>
    <w:multiLevelType w:val="hybridMultilevel"/>
    <w:tmpl w:val="A17ED01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362466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B409F"/>
    <w:multiLevelType w:val="hybridMultilevel"/>
    <w:tmpl w:val="3C6EA64A"/>
    <w:lvl w:ilvl="0" w:tplc="E8362466">
      <w:start w:val="1"/>
      <w:numFmt w:val="bullet"/>
      <w:lvlText w:val=""/>
      <w:lvlJc w:val="left"/>
      <w:pPr>
        <w:ind w:left="166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7" w15:restartNumberingAfterBreak="0">
    <w:nsid w:val="10E25831"/>
    <w:multiLevelType w:val="hybridMultilevel"/>
    <w:tmpl w:val="421A6958"/>
    <w:lvl w:ilvl="0" w:tplc="434C2652">
      <w:start w:val="1"/>
      <w:numFmt w:val="bullet"/>
      <w:lvlText w:val=""/>
      <w:lvlJc w:val="left"/>
      <w:pPr>
        <w:ind w:left="166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8" w15:restartNumberingAfterBreak="0">
    <w:nsid w:val="12157185"/>
    <w:multiLevelType w:val="hybridMultilevel"/>
    <w:tmpl w:val="4D9A7C56"/>
    <w:lvl w:ilvl="0" w:tplc="434C2652">
      <w:start w:val="1"/>
      <w:numFmt w:val="bullet"/>
      <w:lvlText w:val=""/>
      <w:lvlJc w:val="left"/>
      <w:pPr>
        <w:ind w:left="164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9" w15:restartNumberingAfterBreak="0">
    <w:nsid w:val="138B67CE"/>
    <w:multiLevelType w:val="hybridMultilevel"/>
    <w:tmpl w:val="4E56C08A"/>
    <w:lvl w:ilvl="0" w:tplc="434C26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041329"/>
    <w:multiLevelType w:val="hybridMultilevel"/>
    <w:tmpl w:val="B5864CDC"/>
    <w:lvl w:ilvl="0" w:tplc="040B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 w15:restartNumberingAfterBreak="0">
    <w:nsid w:val="164F1C7D"/>
    <w:multiLevelType w:val="hybridMultilevel"/>
    <w:tmpl w:val="30C442BC"/>
    <w:lvl w:ilvl="0" w:tplc="040B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2" w15:restartNumberingAfterBreak="0">
    <w:nsid w:val="171A0596"/>
    <w:multiLevelType w:val="hybridMultilevel"/>
    <w:tmpl w:val="5D5AB75A"/>
    <w:lvl w:ilvl="0" w:tplc="434C2652">
      <w:start w:val="1"/>
      <w:numFmt w:val="bullet"/>
      <w:lvlText w:val=""/>
      <w:lvlJc w:val="left"/>
      <w:pPr>
        <w:ind w:left="166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13" w15:restartNumberingAfterBreak="0">
    <w:nsid w:val="20A75DA0"/>
    <w:multiLevelType w:val="hybridMultilevel"/>
    <w:tmpl w:val="4C28F7F8"/>
    <w:lvl w:ilvl="0" w:tplc="E836246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6617D"/>
    <w:multiLevelType w:val="hybridMultilevel"/>
    <w:tmpl w:val="A9E2C406"/>
    <w:lvl w:ilvl="0" w:tplc="040B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2" w:tplc="040B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5" w15:restartNumberingAfterBreak="0">
    <w:nsid w:val="233325BC"/>
    <w:multiLevelType w:val="hybridMultilevel"/>
    <w:tmpl w:val="A0020918"/>
    <w:lvl w:ilvl="0" w:tplc="434C26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43667"/>
    <w:multiLevelType w:val="hybridMultilevel"/>
    <w:tmpl w:val="74AA1A4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6C4CA0"/>
    <w:multiLevelType w:val="hybridMultilevel"/>
    <w:tmpl w:val="B7441B7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362466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052E0A"/>
    <w:multiLevelType w:val="hybridMultilevel"/>
    <w:tmpl w:val="C1F2DD3C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3" w:tplc="040B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3D9455D"/>
    <w:multiLevelType w:val="hybridMultilevel"/>
    <w:tmpl w:val="9AA4126E"/>
    <w:lvl w:ilvl="0" w:tplc="040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5F707F"/>
    <w:multiLevelType w:val="hybridMultilevel"/>
    <w:tmpl w:val="30A230A2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434C2652">
      <w:start w:val="1"/>
      <w:numFmt w:val="bullet"/>
      <w:lvlText w:val=""/>
      <w:lvlJc w:val="left"/>
      <w:pPr>
        <w:ind w:left="2007" w:hanging="360"/>
      </w:pPr>
      <w:rPr>
        <w:rFonts w:ascii="Symbol" w:hAnsi="Symbol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35EF4F08"/>
    <w:multiLevelType w:val="hybridMultilevel"/>
    <w:tmpl w:val="42866F76"/>
    <w:lvl w:ilvl="0" w:tplc="E836246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A2A2020"/>
    <w:multiLevelType w:val="hybridMultilevel"/>
    <w:tmpl w:val="634CBF70"/>
    <w:lvl w:ilvl="0" w:tplc="434C26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88433D"/>
    <w:multiLevelType w:val="hybridMultilevel"/>
    <w:tmpl w:val="6C149A30"/>
    <w:lvl w:ilvl="0" w:tplc="E836246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C5548FA"/>
    <w:multiLevelType w:val="hybridMultilevel"/>
    <w:tmpl w:val="85CA0612"/>
    <w:lvl w:ilvl="0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CF849A7"/>
    <w:multiLevelType w:val="hybridMultilevel"/>
    <w:tmpl w:val="C5365ED8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B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3D727D86"/>
    <w:multiLevelType w:val="hybridMultilevel"/>
    <w:tmpl w:val="56ECFA6E"/>
    <w:lvl w:ilvl="0" w:tplc="434C2652">
      <w:start w:val="1"/>
      <w:numFmt w:val="bullet"/>
      <w:lvlText w:val=""/>
      <w:lvlJc w:val="left"/>
      <w:pPr>
        <w:ind w:left="180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3E174A78"/>
    <w:multiLevelType w:val="hybridMultilevel"/>
    <w:tmpl w:val="2D06A64E"/>
    <w:lvl w:ilvl="0" w:tplc="434C2652">
      <w:start w:val="1"/>
      <w:numFmt w:val="bullet"/>
      <w:lvlText w:val=""/>
      <w:lvlJc w:val="left"/>
      <w:pPr>
        <w:ind w:left="1287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3F513C22"/>
    <w:multiLevelType w:val="hybridMultilevel"/>
    <w:tmpl w:val="9C782FAC"/>
    <w:lvl w:ilvl="0" w:tplc="040B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103329"/>
    <w:multiLevelType w:val="hybridMultilevel"/>
    <w:tmpl w:val="92EE3A16"/>
    <w:lvl w:ilvl="0" w:tplc="434C2652">
      <w:start w:val="1"/>
      <w:numFmt w:val="bullet"/>
      <w:lvlText w:val=""/>
      <w:lvlJc w:val="left"/>
      <w:pPr>
        <w:ind w:left="1287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4A683C94"/>
    <w:multiLevelType w:val="hybridMultilevel"/>
    <w:tmpl w:val="4E069816"/>
    <w:lvl w:ilvl="0" w:tplc="040B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D87342"/>
    <w:multiLevelType w:val="hybridMultilevel"/>
    <w:tmpl w:val="E0EA1374"/>
    <w:lvl w:ilvl="0" w:tplc="434C265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D545883"/>
    <w:multiLevelType w:val="hybridMultilevel"/>
    <w:tmpl w:val="E3889AF4"/>
    <w:lvl w:ilvl="0" w:tplc="E8362466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DD77DAA"/>
    <w:multiLevelType w:val="hybridMultilevel"/>
    <w:tmpl w:val="DBF839A8"/>
    <w:lvl w:ilvl="0" w:tplc="E836246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E8362466">
      <w:start w:val="1"/>
      <w:numFmt w:val="bullet"/>
      <w:lvlText w:val=""/>
      <w:lvlJc w:val="left"/>
      <w:pPr>
        <w:ind w:left="1800" w:hanging="360"/>
      </w:pPr>
      <w:rPr>
        <w:rFonts w:ascii="Symbol" w:hAnsi="Symbol" w:hint="default"/>
      </w:rPr>
    </w:lvl>
    <w:lvl w:ilvl="3" w:tplc="040B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1AAAB8E">
      <w:start w:val="5"/>
      <w:numFmt w:val="bullet"/>
      <w:lvlText w:val=""/>
      <w:lvlJc w:val="left"/>
      <w:pPr>
        <w:ind w:left="3240" w:hanging="360"/>
      </w:pPr>
      <w:rPr>
        <w:rFonts w:ascii="Wingdings" w:eastAsia="Times New Roman" w:hAnsi="Wingdings" w:cs="Arial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11276AA"/>
    <w:multiLevelType w:val="hybridMultilevel"/>
    <w:tmpl w:val="37B6BEE0"/>
    <w:lvl w:ilvl="0" w:tplc="434C26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615D0D"/>
    <w:multiLevelType w:val="hybridMultilevel"/>
    <w:tmpl w:val="B9D83B38"/>
    <w:lvl w:ilvl="0" w:tplc="E836246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E8362466">
      <w:start w:val="1"/>
      <w:numFmt w:val="bullet"/>
      <w:lvlText w:val=""/>
      <w:lvlJc w:val="left"/>
      <w:pPr>
        <w:ind w:left="1800" w:hanging="360"/>
      </w:pPr>
      <w:rPr>
        <w:rFonts w:ascii="Symbol" w:hAnsi="Symbol" w:hint="default"/>
      </w:rPr>
    </w:lvl>
    <w:lvl w:ilvl="3" w:tplc="040B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1AAAB8E">
      <w:start w:val="5"/>
      <w:numFmt w:val="bullet"/>
      <w:lvlText w:val=""/>
      <w:lvlJc w:val="left"/>
      <w:pPr>
        <w:ind w:left="3240" w:hanging="360"/>
      </w:pPr>
      <w:rPr>
        <w:rFonts w:ascii="Wingdings" w:eastAsia="Times New Roman" w:hAnsi="Wingdings" w:cs="Arial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7F76FA4"/>
    <w:multiLevelType w:val="hybridMultilevel"/>
    <w:tmpl w:val="5456CF2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3E6AEE"/>
    <w:multiLevelType w:val="hybridMultilevel"/>
    <w:tmpl w:val="04E62A7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3D1B27"/>
    <w:multiLevelType w:val="hybridMultilevel"/>
    <w:tmpl w:val="C0ECA968"/>
    <w:lvl w:ilvl="0" w:tplc="434C26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92522F"/>
    <w:multiLevelType w:val="hybridMultilevel"/>
    <w:tmpl w:val="4A4CADFE"/>
    <w:lvl w:ilvl="0" w:tplc="E836246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756E4B"/>
    <w:multiLevelType w:val="hybridMultilevel"/>
    <w:tmpl w:val="A96E5BC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0C7C26"/>
    <w:multiLevelType w:val="hybridMultilevel"/>
    <w:tmpl w:val="3CF28E58"/>
    <w:lvl w:ilvl="0" w:tplc="E836246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2C31712"/>
    <w:multiLevelType w:val="hybridMultilevel"/>
    <w:tmpl w:val="8772A8F0"/>
    <w:lvl w:ilvl="0" w:tplc="040B000F">
      <w:start w:val="1"/>
      <w:numFmt w:val="decimal"/>
      <w:lvlText w:val="%1."/>
      <w:lvlJc w:val="left"/>
      <w:pPr>
        <w:ind w:left="1080" w:hanging="360"/>
      </w:pPr>
    </w:lvl>
    <w:lvl w:ilvl="1" w:tplc="040B0019" w:tentative="1">
      <w:start w:val="1"/>
      <w:numFmt w:val="lowerLetter"/>
      <w:lvlText w:val="%2."/>
      <w:lvlJc w:val="left"/>
      <w:pPr>
        <w:ind w:left="1800" w:hanging="360"/>
      </w:pPr>
    </w:lvl>
    <w:lvl w:ilvl="2" w:tplc="040B001B" w:tentative="1">
      <w:start w:val="1"/>
      <w:numFmt w:val="lowerRoman"/>
      <w:lvlText w:val="%3."/>
      <w:lvlJc w:val="right"/>
      <w:pPr>
        <w:ind w:left="2520" w:hanging="180"/>
      </w:pPr>
    </w:lvl>
    <w:lvl w:ilvl="3" w:tplc="040B000F" w:tentative="1">
      <w:start w:val="1"/>
      <w:numFmt w:val="decimal"/>
      <w:lvlText w:val="%4."/>
      <w:lvlJc w:val="left"/>
      <w:pPr>
        <w:ind w:left="3240" w:hanging="360"/>
      </w:pPr>
    </w:lvl>
    <w:lvl w:ilvl="4" w:tplc="040B0019" w:tentative="1">
      <w:start w:val="1"/>
      <w:numFmt w:val="lowerLetter"/>
      <w:lvlText w:val="%5."/>
      <w:lvlJc w:val="left"/>
      <w:pPr>
        <w:ind w:left="3960" w:hanging="360"/>
      </w:pPr>
    </w:lvl>
    <w:lvl w:ilvl="5" w:tplc="040B001B" w:tentative="1">
      <w:start w:val="1"/>
      <w:numFmt w:val="lowerRoman"/>
      <w:lvlText w:val="%6."/>
      <w:lvlJc w:val="right"/>
      <w:pPr>
        <w:ind w:left="4680" w:hanging="180"/>
      </w:pPr>
    </w:lvl>
    <w:lvl w:ilvl="6" w:tplc="040B000F" w:tentative="1">
      <w:start w:val="1"/>
      <w:numFmt w:val="decimal"/>
      <w:lvlText w:val="%7."/>
      <w:lvlJc w:val="left"/>
      <w:pPr>
        <w:ind w:left="5400" w:hanging="360"/>
      </w:pPr>
    </w:lvl>
    <w:lvl w:ilvl="7" w:tplc="040B0019" w:tentative="1">
      <w:start w:val="1"/>
      <w:numFmt w:val="lowerLetter"/>
      <w:lvlText w:val="%8."/>
      <w:lvlJc w:val="left"/>
      <w:pPr>
        <w:ind w:left="6120" w:hanging="360"/>
      </w:pPr>
    </w:lvl>
    <w:lvl w:ilvl="8" w:tplc="040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44C0BDE"/>
    <w:multiLevelType w:val="hybridMultilevel"/>
    <w:tmpl w:val="0EC01818"/>
    <w:lvl w:ilvl="0" w:tplc="040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4" w15:restartNumberingAfterBreak="0">
    <w:nsid w:val="6C791D3D"/>
    <w:multiLevelType w:val="hybridMultilevel"/>
    <w:tmpl w:val="1A463E8E"/>
    <w:lvl w:ilvl="0" w:tplc="87D2185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CF3DDC"/>
    <w:multiLevelType w:val="hybridMultilevel"/>
    <w:tmpl w:val="B4825B00"/>
    <w:lvl w:ilvl="0" w:tplc="434C26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FEF7496"/>
    <w:multiLevelType w:val="hybridMultilevel"/>
    <w:tmpl w:val="D0F25BCC"/>
    <w:lvl w:ilvl="0" w:tplc="434C2652">
      <w:start w:val="1"/>
      <w:numFmt w:val="bullet"/>
      <w:lvlText w:val=""/>
      <w:lvlJc w:val="left"/>
      <w:pPr>
        <w:ind w:left="128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 w15:restartNumberingAfterBreak="0">
    <w:nsid w:val="750E6299"/>
    <w:multiLevelType w:val="hybridMultilevel"/>
    <w:tmpl w:val="AC4ED84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AA262D"/>
    <w:multiLevelType w:val="hybridMultilevel"/>
    <w:tmpl w:val="8C2E6128"/>
    <w:lvl w:ilvl="0" w:tplc="E836246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434C265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2" w:tplc="E8362466">
      <w:start w:val="1"/>
      <w:numFmt w:val="bullet"/>
      <w:lvlText w:val=""/>
      <w:lvlJc w:val="left"/>
      <w:pPr>
        <w:ind w:left="1800" w:hanging="360"/>
      </w:pPr>
      <w:rPr>
        <w:rFonts w:ascii="Symbol" w:hAnsi="Symbol" w:hint="default"/>
      </w:rPr>
    </w:lvl>
    <w:lvl w:ilvl="3" w:tplc="040B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1AAAB8E">
      <w:start w:val="5"/>
      <w:numFmt w:val="bullet"/>
      <w:lvlText w:val=""/>
      <w:lvlJc w:val="left"/>
      <w:pPr>
        <w:ind w:left="3240" w:hanging="360"/>
      </w:pPr>
      <w:rPr>
        <w:rFonts w:ascii="Wingdings" w:eastAsia="Times New Roman" w:hAnsi="Wingdings" w:cs="Arial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42849092">
    <w:abstractNumId w:val="41"/>
  </w:num>
  <w:num w:numId="2" w16cid:durableId="1180310411">
    <w:abstractNumId w:val="35"/>
  </w:num>
  <w:num w:numId="3" w16cid:durableId="1903560508">
    <w:abstractNumId w:val="18"/>
  </w:num>
  <w:num w:numId="4" w16cid:durableId="288366614">
    <w:abstractNumId w:val="43"/>
  </w:num>
  <w:num w:numId="5" w16cid:durableId="1167789061">
    <w:abstractNumId w:val="26"/>
  </w:num>
  <w:num w:numId="6" w16cid:durableId="934289490">
    <w:abstractNumId w:val="29"/>
  </w:num>
  <w:num w:numId="7" w16cid:durableId="2082630095">
    <w:abstractNumId w:val="20"/>
  </w:num>
  <w:num w:numId="8" w16cid:durableId="1845128407">
    <w:abstractNumId w:val="10"/>
  </w:num>
  <w:num w:numId="9" w16cid:durableId="831679442">
    <w:abstractNumId w:val="27"/>
  </w:num>
  <w:num w:numId="10" w16cid:durableId="1340503009">
    <w:abstractNumId w:val="12"/>
  </w:num>
  <w:num w:numId="11" w16cid:durableId="1211528822">
    <w:abstractNumId w:val="19"/>
  </w:num>
  <w:num w:numId="12" w16cid:durableId="1082529572">
    <w:abstractNumId w:val="33"/>
  </w:num>
  <w:num w:numId="13" w16cid:durableId="732586611">
    <w:abstractNumId w:val="1"/>
  </w:num>
  <w:num w:numId="14" w16cid:durableId="512914800">
    <w:abstractNumId w:val="24"/>
  </w:num>
  <w:num w:numId="15" w16cid:durableId="286473341">
    <w:abstractNumId w:val="6"/>
  </w:num>
  <w:num w:numId="16" w16cid:durableId="240991321">
    <w:abstractNumId w:val="32"/>
  </w:num>
  <w:num w:numId="17" w16cid:durableId="729764199">
    <w:abstractNumId w:val="17"/>
  </w:num>
  <w:num w:numId="18" w16cid:durableId="1234468716">
    <w:abstractNumId w:val="5"/>
  </w:num>
  <w:num w:numId="19" w16cid:durableId="2122142388">
    <w:abstractNumId w:val="39"/>
  </w:num>
  <w:num w:numId="20" w16cid:durableId="394360437">
    <w:abstractNumId w:val="31"/>
  </w:num>
  <w:num w:numId="21" w16cid:durableId="563877586">
    <w:abstractNumId w:val="34"/>
  </w:num>
  <w:num w:numId="22" w16cid:durableId="1751275107">
    <w:abstractNumId w:val="22"/>
  </w:num>
  <w:num w:numId="23" w16cid:durableId="133842058">
    <w:abstractNumId w:val="2"/>
  </w:num>
  <w:num w:numId="24" w16cid:durableId="466554543">
    <w:abstractNumId w:val="9"/>
  </w:num>
  <w:num w:numId="25" w16cid:durableId="1586843375">
    <w:abstractNumId w:val="25"/>
  </w:num>
  <w:num w:numId="26" w16cid:durableId="2058626566">
    <w:abstractNumId w:val="7"/>
  </w:num>
  <w:num w:numId="27" w16cid:durableId="220098194">
    <w:abstractNumId w:val="46"/>
  </w:num>
  <w:num w:numId="28" w16cid:durableId="1158039170">
    <w:abstractNumId w:val="8"/>
  </w:num>
  <w:num w:numId="29" w16cid:durableId="979308516">
    <w:abstractNumId w:val="11"/>
  </w:num>
  <w:num w:numId="30" w16cid:durableId="652368529">
    <w:abstractNumId w:val="16"/>
  </w:num>
  <w:num w:numId="31" w16cid:durableId="1787044104">
    <w:abstractNumId w:val="48"/>
  </w:num>
  <w:num w:numId="32" w16cid:durableId="1091514475">
    <w:abstractNumId w:val="38"/>
  </w:num>
  <w:num w:numId="33" w16cid:durableId="1968051605">
    <w:abstractNumId w:val="4"/>
  </w:num>
  <w:num w:numId="34" w16cid:durableId="1537886171">
    <w:abstractNumId w:val="3"/>
  </w:num>
  <w:num w:numId="35" w16cid:durableId="1150291785">
    <w:abstractNumId w:val="40"/>
  </w:num>
  <w:num w:numId="36" w16cid:durableId="614990790">
    <w:abstractNumId w:val="15"/>
  </w:num>
  <w:num w:numId="37" w16cid:durableId="449671435">
    <w:abstractNumId w:val="36"/>
  </w:num>
  <w:num w:numId="38" w16cid:durableId="1549217158">
    <w:abstractNumId w:val="37"/>
  </w:num>
  <w:num w:numId="39" w16cid:durableId="2098356095">
    <w:abstractNumId w:val="13"/>
  </w:num>
  <w:num w:numId="40" w16cid:durableId="2033454100">
    <w:abstractNumId w:val="28"/>
  </w:num>
  <w:num w:numId="41" w16cid:durableId="1253203215">
    <w:abstractNumId w:val="42"/>
  </w:num>
  <w:num w:numId="42" w16cid:durableId="1137920710">
    <w:abstractNumId w:val="30"/>
  </w:num>
  <w:num w:numId="43" w16cid:durableId="643236875">
    <w:abstractNumId w:val="45"/>
  </w:num>
  <w:num w:numId="44" w16cid:durableId="800348879">
    <w:abstractNumId w:val="14"/>
  </w:num>
  <w:num w:numId="45" w16cid:durableId="18312850">
    <w:abstractNumId w:val="21"/>
  </w:num>
  <w:num w:numId="46" w16cid:durableId="2130933223">
    <w:abstractNumId w:val="23"/>
  </w:num>
  <w:num w:numId="47" w16cid:durableId="1330981629">
    <w:abstractNumId w:val="0"/>
  </w:num>
  <w:num w:numId="48" w16cid:durableId="1419709664">
    <w:abstractNumId w:val="47"/>
  </w:num>
  <w:num w:numId="49" w16cid:durableId="889414053">
    <w:abstractNumId w:val="4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1304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40A"/>
    <w:rsid w:val="00002062"/>
    <w:rsid w:val="00004DAA"/>
    <w:rsid w:val="00011005"/>
    <w:rsid w:val="000126BA"/>
    <w:rsid w:val="0001709D"/>
    <w:rsid w:val="000174C6"/>
    <w:rsid w:val="000178BA"/>
    <w:rsid w:val="00021AAF"/>
    <w:rsid w:val="000225C2"/>
    <w:rsid w:val="000228B3"/>
    <w:rsid w:val="00022ECE"/>
    <w:rsid w:val="00023160"/>
    <w:rsid w:val="000234CA"/>
    <w:rsid w:val="0002536F"/>
    <w:rsid w:val="00027384"/>
    <w:rsid w:val="00027B10"/>
    <w:rsid w:val="0003003E"/>
    <w:rsid w:val="000313F7"/>
    <w:rsid w:val="00032B29"/>
    <w:rsid w:val="00036DBB"/>
    <w:rsid w:val="00052377"/>
    <w:rsid w:val="0005314E"/>
    <w:rsid w:val="00061FDF"/>
    <w:rsid w:val="00063146"/>
    <w:rsid w:val="0006795F"/>
    <w:rsid w:val="000714E6"/>
    <w:rsid w:val="0007288F"/>
    <w:rsid w:val="00073EBD"/>
    <w:rsid w:val="000740E1"/>
    <w:rsid w:val="0008202D"/>
    <w:rsid w:val="0008414D"/>
    <w:rsid w:val="00084DDF"/>
    <w:rsid w:val="000861B3"/>
    <w:rsid w:val="000861F4"/>
    <w:rsid w:val="00086920"/>
    <w:rsid w:val="000902CD"/>
    <w:rsid w:val="000905B4"/>
    <w:rsid w:val="00092F41"/>
    <w:rsid w:val="00094C54"/>
    <w:rsid w:val="00095AA8"/>
    <w:rsid w:val="0009610B"/>
    <w:rsid w:val="00097294"/>
    <w:rsid w:val="000A1642"/>
    <w:rsid w:val="000A2A9C"/>
    <w:rsid w:val="000A4677"/>
    <w:rsid w:val="000A62B5"/>
    <w:rsid w:val="000A6CF2"/>
    <w:rsid w:val="000B080F"/>
    <w:rsid w:val="000B0ADC"/>
    <w:rsid w:val="000B1FF0"/>
    <w:rsid w:val="000B39B4"/>
    <w:rsid w:val="000B407C"/>
    <w:rsid w:val="000B4FEE"/>
    <w:rsid w:val="000B6F04"/>
    <w:rsid w:val="000C1A20"/>
    <w:rsid w:val="000C29D0"/>
    <w:rsid w:val="000C4251"/>
    <w:rsid w:val="000C6C9F"/>
    <w:rsid w:val="000C7772"/>
    <w:rsid w:val="000D00F2"/>
    <w:rsid w:val="000D133C"/>
    <w:rsid w:val="000D401B"/>
    <w:rsid w:val="000D6004"/>
    <w:rsid w:val="000E09A9"/>
    <w:rsid w:val="000E0AD0"/>
    <w:rsid w:val="000E1771"/>
    <w:rsid w:val="000F1739"/>
    <w:rsid w:val="000F1C7E"/>
    <w:rsid w:val="000F4C83"/>
    <w:rsid w:val="000F60FD"/>
    <w:rsid w:val="0010054A"/>
    <w:rsid w:val="001017B4"/>
    <w:rsid w:val="00105D51"/>
    <w:rsid w:val="001070F2"/>
    <w:rsid w:val="00107CBD"/>
    <w:rsid w:val="00107FC1"/>
    <w:rsid w:val="00110A1A"/>
    <w:rsid w:val="0011124D"/>
    <w:rsid w:val="00111E20"/>
    <w:rsid w:val="00112C33"/>
    <w:rsid w:val="00120311"/>
    <w:rsid w:val="00122A2D"/>
    <w:rsid w:val="00126550"/>
    <w:rsid w:val="00126711"/>
    <w:rsid w:val="00132006"/>
    <w:rsid w:val="001347B5"/>
    <w:rsid w:val="001403B7"/>
    <w:rsid w:val="0014094E"/>
    <w:rsid w:val="00142305"/>
    <w:rsid w:val="00145E66"/>
    <w:rsid w:val="0014622B"/>
    <w:rsid w:val="001462CF"/>
    <w:rsid w:val="0014685C"/>
    <w:rsid w:val="00146F4B"/>
    <w:rsid w:val="00151349"/>
    <w:rsid w:val="00151628"/>
    <w:rsid w:val="00160861"/>
    <w:rsid w:val="001613E7"/>
    <w:rsid w:val="00162B5C"/>
    <w:rsid w:val="00163937"/>
    <w:rsid w:val="0016776C"/>
    <w:rsid w:val="0017065A"/>
    <w:rsid w:val="00171265"/>
    <w:rsid w:val="00171498"/>
    <w:rsid w:val="0017292F"/>
    <w:rsid w:val="00172A04"/>
    <w:rsid w:val="00174021"/>
    <w:rsid w:val="001741E7"/>
    <w:rsid w:val="00174E8A"/>
    <w:rsid w:val="0017691F"/>
    <w:rsid w:val="0017694A"/>
    <w:rsid w:val="0018077D"/>
    <w:rsid w:val="00182F5F"/>
    <w:rsid w:val="001846C5"/>
    <w:rsid w:val="0018498B"/>
    <w:rsid w:val="0018736B"/>
    <w:rsid w:val="00187C6E"/>
    <w:rsid w:val="0019049E"/>
    <w:rsid w:val="00197862"/>
    <w:rsid w:val="001A0649"/>
    <w:rsid w:val="001A24F6"/>
    <w:rsid w:val="001A7793"/>
    <w:rsid w:val="001B1F4E"/>
    <w:rsid w:val="001B20DE"/>
    <w:rsid w:val="001B2D86"/>
    <w:rsid w:val="001B3FC5"/>
    <w:rsid w:val="001B4EC3"/>
    <w:rsid w:val="001B6E74"/>
    <w:rsid w:val="001C09B2"/>
    <w:rsid w:val="001C587E"/>
    <w:rsid w:val="001C61F4"/>
    <w:rsid w:val="001C65F5"/>
    <w:rsid w:val="001C6C5D"/>
    <w:rsid w:val="001C7F1D"/>
    <w:rsid w:val="001D030E"/>
    <w:rsid w:val="001D16F8"/>
    <w:rsid w:val="001D270A"/>
    <w:rsid w:val="001E084A"/>
    <w:rsid w:val="001E0A2E"/>
    <w:rsid w:val="001E0F3B"/>
    <w:rsid w:val="001E2171"/>
    <w:rsid w:val="001E43E3"/>
    <w:rsid w:val="001E555B"/>
    <w:rsid w:val="001E7B42"/>
    <w:rsid w:val="001F17C6"/>
    <w:rsid w:val="001F20FD"/>
    <w:rsid w:val="001F2942"/>
    <w:rsid w:val="001F2E38"/>
    <w:rsid w:val="001F72C2"/>
    <w:rsid w:val="001F7A5F"/>
    <w:rsid w:val="001F7B35"/>
    <w:rsid w:val="0020067F"/>
    <w:rsid w:val="00201D55"/>
    <w:rsid w:val="002026D3"/>
    <w:rsid w:val="00203620"/>
    <w:rsid w:val="002037DF"/>
    <w:rsid w:val="0020396A"/>
    <w:rsid w:val="002046D8"/>
    <w:rsid w:val="00205360"/>
    <w:rsid w:val="0021042F"/>
    <w:rsid w:val="002121DA"/>
    <w:rsid w:val="00212939"/>
    <w:rsid w:val="00212CFB"/>
    <w:rsid w:val="0021351F"/>
    <w:rsid w:val="00213B30"/>
    <w:rsid w:val="002164B3"/>
    <w:rsid w:val="002168E5"/>
    <w:rsid w:val="00220417"/>
    <w:rsid w:val="00223B17"/>
    <w:rsid w:val="002243CC"/>
    <w:rsid w:val="00224567"/>
    <w:rsid w:val="0022660A"/>
    <w:rsid w:val="00226644"/>
    <w:rsid w:val="00227297"/>
    <w:rsid w:val="00237114"/>
    <w:rsid w:val="00237535"/>
    <w:rsid w:val="00240500"/>
    <w:rsid w:val="0024426D"/>
    <w:rsid w:val="00244EA5"/>
    <w:rsid w:val="00245C1F"/>
    <w:rsid w:val="0025200C"/>
    <w:rsid w:val="002553BE"/>
    <w:rsid w:val="002576D1"/>
    <w:rsid w:val="00257D48"/>
    <w:rsid w:val="002636B2"/>
    <w:rsid w:val="00263758"/>
    <w:rsid w:val="00266A11"/>
    <w:rsid w:val="002670E6"/>
    <w:rsid w:val="00274C15"/>
    <w:rsid w:val="002754CA"/>
    <w:rsid w:val="00275A44"/>
    <w:rsid w:val="00275DD6"/>
    <w:rsid w:val="00276814"/>
    <w:rsid w:val="002772E0"/>
    <w:rsid w:val="002915B0"/>
    <w:rsid w:val="0029369D"/>
    <w:rsid w:val="00294A49"/>
    <w:rsid w:val="00296126"/>
    <w:rsid w:val="00297B75"/>
    <w:rsid w:val="002A3D4E"/>
    <w:rsid w:val="002A41D0"/>
    <w:rsid w:val="002A45C9"/>
    <w:rsid w:val="002A5550"/>
    <w:rsid w:val="002A5A5A"/>
    <w:rsid w:val="002A62E9"/>
    <w:rsid w:val="002A799A"/>
    <w:rsid w:val="002B1384"/>
    <w:rsid w:val="002B298C"/>
    <w:rsid w:val="002C6636"/>
    <w:rsid w:val="002C7F9A"/>
    <w:rsid w:val="002D270D"/>
    <w:rsid w:val="002D2FB0"/>
    <w:rsid w:val="002D3D88"/>
    <w:rsid w:val="002D59DE"/>
    <w:rsid w:val="002D6509"/>
    <w:rsid w:val="002E2F1F"/>
    <w:rsid w:val="002F1807"/>
    <w:rsid w:val="002F23A3"/>
    <w:rsid w:val="002F2C10"/>
    <w:rsid w:val="002F3AB3"/>
    <w:rsid w:val="002F54FF"/>
    <w:rsid w:val="002F5A31"/>
    <w:rsid w:val="00303DA8"/>
    <w:rsid w:val="00305FE8"/>
    <w:rsid w:val="0030638D"/>
    <w:rsid w:val="00306476"/>
    <w:rsid w:val="00306624"/>
    <w:rsid w:val="00306DF0"/>
    <w:rsid w:val="003077A9"/>
    <w:rsid w:val="00310489"/>
    <w:rsid w:val="003108A7"/>
    <w:rsid w:val="0031110D"/>
    <w:rsid w:val="0031212D"/>
    <w:rsid w:val="00312B68"/>
    <w:rsid w:val="00312FC2"/>
    <w:rsid w:val="003141BE"/>
    <w:rsid w:val="00314247"/>
    <w:rsid w:val="003172B5"/>
    <w:rsid w:val="003249FC"/>
    <w:rsid w:val="00325A44"/>
    <w:rsid w:val="00333FB3"/>
    <w:rsid w:val="00337C98"/>
    <w:rsid w:val="00337D1A"/>
    <w:rsid w:val="00341D8B"/>
    <w:rsid w:val="00343F7F"/>
    <w:rsid w:val="00346933"/>
    <w:rsid w:val="00350812"/>
    <w:rsid w:val="003539FA"/>
    <w:rsid w:val="00354909"/>
    <w:rsid w:val="00354936"/>
    <w:rsid w:val="00360FA4"/>
    <w:rsid w:val="003617A4"/>
    <w:rsid w:val="00361A80"/>
    <w:rsid w:val="00363226"/>
    <w:rsid w:val="00367645"/>
    <w:rsid w:val="003678DE"/>
    <w:rsid w:val="00370551"/>
    <w:rsid w:val="00371421"/>
    <w:rsid w:val="00373793"/>
    <w:rsid w:val="003741A6"/>
    <w:rsid w:val="00375A03"/>
    <w:rsid w:val="00376291"/>
    <w:rsid w:val="003769D3"/>
    <w:rsid w:val="003806A2"/>
    <w:rsid w:val="00381FAB"/>
    <w:rsid w:val="00382CD5"/>
    <w:rsid w:val="00386166"/>
    <w:rsid w:val="003906B4"/>
    <w:rsid w:val="003945DC"/>
    <w:rsid w:val="00395AF5"/>
    <w:rsid w:val="0039616E"/>
    <w:rsid w:val="003A354C"/>
    <w:rsid w:val="003A3574"/>
    <w:rsid w:val="003A5FA7"/>
    <w:rsid w:val="003A720B"/>
    <w:rsid w:val="003B22E6"/>
    <w:rsid w:val="003B4A1A"/>
    <w:rsid w:val="003B7B80"/>
    <w:rsid w:val="003B7DC9"/>
    <w:rsid w:val="003C0E41"/>
    <w:rsid w:val="003C1234"/>
    <w:rsid w:val="003C63A7"/>
    <w:rsid w:val="003C742C"/>
    <w:rsid w:val="003D00CC"/>
    <w:rsid w:val="003D3DD7"/>
    <w:rsid w:val="003D3E92"/>
    <w:rsid w:val="003D5A97"/>
    <w:rsid w:val="003D7FE1"/>
    <w:rsid w:val="003E1C3B"/>
    <w:rsid w:val="003E3F84"/>
    <w:rsid w:val="003E4673"/>
    <w:rsid w:val="003E694F"/>
    <w:rsid w:val="003F0444"/>
    <w:rsid w:val="003F146A"/>
    <w:rsid w:val="003F5E0D"/>
    <w:rsid w:val="003F60D0"/>
    <w:rsid w:val="003F6FCD"/>
    <w:rsid w:val="003F7C9B"/>
    <w:rsid w:val="004002E7"/>
    <w:rsid w:val="00401F26"/>
    <w:rsid w:val="0040715C"/>
    <w:rsid w:val="00410925"/>
    <w:rsid w:val="004120CC"/>
    <w:rsid w:val="00413BAE"/>
    <w:rsid w:val="00416620"/>
    <w:rsid w:val="004214EC"/>
    <w:rsid w:val="0042210A"/>
    <w:rsid w:val="004271D7"/>
    <w:rsid w:val="004272AD"/>
    <w:rsid w:val="00434D78"/>
    <w:rsid w:val="00437D27"/>
    <w:rsid w:val="004421CE"/>
    <w:rsid w:val="004437BF"/>
    <w:rsid w:val="004465C5"/>
    <w:rsid w:val="00453D19"/>
    <w:rsid w:val="00453E1B"/>
    <w:rsid w:val="00453F52"/>
    <w:rsid w:val="004546BE"/>
    <w:rsid w:val="00455A98"/>
    <w:rsid w:val="0045618C"/>
    <w:rsid w:val="0045691F"/>
    <w:rsid w:val="004612C6"/>
    <w:rsid w:val="00462F9C"/>
    <w:rsid w:val="0046496E"/>
    <w:rsid w:val="00464C66"/>
    <w:rsid w:val="00466972"/>
    <w:rsid w:val="004672AD"/>
    <w:rsid w:val="00471498"/>
    <w:rsid w:val="00471FF5"/>
    <w:rsid w:val="00474520"/>
    <w:rsid w:val="004745C3"/>
    <w:rsid w:val="004750FD"/>
    <w:rsid w:val="00477B2F"/>
    <w:rsid w:val="00481775"/>
    <w:rsid w:val="00482495"/>
    <w:rsid w:val="0048360A"/>
    <w:rsid w:val="00484B61"/>
    <w:rsid w:val="00485ADB"/>
    <w:rsid w:val="0049130D"/>
    <w:rsid w:val="004A0953"/>
    <w:rsid w:val="004A1CC3"/>
    <w:rsid w:val="004A55E9"/>
    <w:rsid w:val="004A65C7"/>
    <w:rsid w:val="004A6A5C"/>
    <w:rsid w:val="004A7C6C"/>
    <w:rsid w:val="004B211A"/>
    <w:rsid w:val="004B427D"/>
    <w:rsid w:val="004B5888"/>
    <w:rsid w:val="004B5D0C"/>
    <w:rsid w:val="004C0259"/>
    <w:rsid w:val="004C0461"/>
    <w:rsid w:val="004C2C23"/>
    <w:rsid w:val="004C4396"/>
    <w:rsid w:val="004C48C4"/>
    <w:rsid w:val="004C4A17"/>
    <w:rsid w:val="004C5034"/>
    <w:rsid w:val="004C5AAD"/>
    <w:rsid w:val="004C66FD"/>
    <w:rsid w:val="004C7281"/>
    <w:rsid w:val="004D027A"/>
    <w:rsid w:val="004D5128"/>
    <w:rsid w:val="004D5F10"/>
    <w:rsid w:val="004D6F0F"/>
    <w:rsid w:val="004E03DA"/>
    <w:rsid w:val="004E1077"/>
    <w:rsid w:val="004E164E"/>
    <w:rsid w:val="004E24AB"/>
    <w:rsid w:val="004E4568"/>
    <w:rsid w:val="004F0719"/>
    <w:rsid w:val="004F080A"/>
    <w:rsid w:val="004F17A8"/>
    <w:rsid w:val="004F2411"/>
    <w:rsid w:val="004F4125"/>
    <w:rsid w:val="004F7CCC"/>
    <w:rsid w:val="0050093D"/>
    <w:rsid w:val="00501516"/>
    <w:rsid w:val="00502575"/>
    <w:rsid w:val="00503024"/>
    <w:rsid w:val="00506895"/>
    <w:rsid w:val="0050732B"/>
    <w:rsid w:val="00512DE9"/>
    <w:rsid w:val="005140FD"/>
    <w:rsid w:val="00516F0C"/>
    <w:rsid w:val="00517B51"/>
    <w:rsid w:val="00520310"/>
    <w:rsid w:val="00520B70"/>
    <w:rsid w:val="00520C3F"/>
    <w:rsid w:val="0052255E"/>
    <w:rsid w:val="0052307B"/>
    <w:rsid w:val="005232A4"/>
    <w:rsid w:val="0052389A"/>
    <w:rsid w:val="00527575"/>
    <w:rsid w:val="005279D7"/>
    <w:rsid w:val="00530AB5"/>
    <w:rsid w:val="00530B45"/>
    <w:rsid w:val="005342A1"/>
    <w:rsid w:val="005343E1"/>
    <w:rsid w:val="00537FCF"/>
    <w:rsid w:val="005430C8"/>
    <w:rsid w:val="0054591E"/>
    <w:rsid w:val="005465EB"/>
    <w:rsid w:val="00546C48"/>
    <w:rsid w:val="0054754C"/>
    <w:rsid w:val="00550756"/>
    <w:rsid w:val="0056772A"/>
    <w:rsid w:val="00567A35"/>
    <w:rsid w:val="00567ABC"/>
    <w:rsid w:val="00567C2B"/>
    <w:rsid w:val="00570A1F"/>
    <w:rsid w:val="00570F2D"/>
    <w:rsid w:val="00572454"/>
    <w:rsid w:val="00573750"/>
    <w:rsid w:val="00574B70"/>
    <w:rsid w:val="00574C57"/>
    <w:rsid w:val="005775B5"/>
    <w:rsid w:val="00577B8A"/>
    <w:rsid w:val="0058363C"/>
    <w:rsid w:val="0058436D"/>
    <w:rsid w:val="00584AEA"/>
    <w:rsid w:val="00584B39"/>
    <w:rsid w:val="005872EC"/>
    <w:rsid w:val="005908DA"/>
    <w:rsid w:val="00593805"/>
    <w:rsid w:val="00595322"/>
    <w:rsid w:val="00595957"/>
    <w:rsid w:val="005979DD"/>
    <w:rsid w:val="005A7343"/>
    <w:rsid w:val="005A7B90"/>
    <w:rsid w:val="005B0A5F"/>
    <w:rsid w:val="005B3FCA"/>
    <w:rsid w:val="005B4A6D"/>
    <w:rsid w:val="005B5170"/>
    <w:rsid w:val="005B533E"/>
    <w:rsid w:val="005B6D99"/>
    <w:rsid w:val="005C12C4"/>
    <w:rsid w:val="005C13FE"/>
    <w:rsid w:val="005C1669"/>
    <w:rsid w:val="005C2ECA"/>
    <w:rsid w:val="005C358B"/>
    <w:rsid w:val="005C4F27"/>
    <w:rsid w:val="005C6DF9"/>
    <w:rsid w:val="005C6EF4"/>
    <w:rsid w:val="005D26C7"/>
    <w:rsid w:val="005E02B5"/>
    <w:rsid w:val="005E2C71"/>
    <w:rsid w:val="005E4D31"/>
    <w:rsid w:val="005E550E"/>
    <w:rsid w:val="005E5E3F"/>
    <w:rsid w:val="005F23A3"/>
    <w:rsid w:val="005F59FC"/>
    <w:rsid w:val="005F5D0C"/>
    <w:rsid w:val="005F72F4"/>
    <w:rsid w:val="005F73CA"/>
    <w:rsid w:val="00600194"/>
    <w:rsid w:val="00601929"/>
    <w:rsid w:val="00601F46"/>
    <w:rsid w:val="006022A9"/>
    <w:rsid w:val="006026D8"/>
    <w:rsid w:val="00602B8B"/>
    <w:rsid w:val="00604347"/>
    <w:rsid w:val="006061D5"/>
    <w:rsid w:val="0060693F"/>
    <w:rsid w:val="00611C3B"/>
    <w:rsid w:val="00611FD9"/>
    <w:rsid w:val="0061378C"/>
    <w:rsid w:val="006144FC"/>
    <w:rsid w:val="00614D8C"/>
    <w:rsid w:val="0061505C"/>
    <w:rsid w:val="006158DC"/>
    <w:rsid w:val="006174E7"/>
    <w:rsid w:val="00617C7C"/>
    <w:rsid w:val="0062023C"/>
    <w:rsid w:val="00626EC4"/>
    <w:rsid w:val="00632A51"/>
    <w:rsid w:val="00634857"/>
    <w:rsid w:val="006372DC"/>
    <w:rsid w:val="00640A0E"/>
    <w:rsid w:val="0064396E"/>
    <w:rsid w:val="0064436C"/>
    <w:rsid w:val="00644E34"/>
    <w:rsid w:val="0064501B"/>
    <w:rsid w:val="006461A4"/>
    <w:rsid w:val="00650157"/>
    <w:rsid w:val="0065192C"/>
    <w:rsid w:val="00651FA0"/>
    <w:rsid w:val="00652521"/>
    <w:rsid w:val="00655A79"/>
    <w:rsid w:val="006568AD"/>
    <w:rsid w:val="0066279C"/>
    <w:rsid w:val="00663317"/>
    <w:rsid w:val="00665ABC"/>
    <w:rsid w:val="0066732E"/>
    <w:rsid w:val="00667A2A"/>
    <w:rsid w:val="00671046"/>
    <w:rsid w:val="006722CA"/>
    <w:rsid w:val="00680587"/>
    <w:rsid w:val="00680C27"/>
    <w:rsid w:val="00685CBC"/>
    <w:rsid w:val="00686BA9"/>
    <w:rsid w:val="00687EFA"/>
    <w:rsid w:val="006908C0"/>
    <w:rsid w:val="006920FE"/>
    <w:rsid w:val="00697402"/>
    <w:rsid w:val="00697E68"/>
    <w:rsid w:val="00697F7A"/>
    <w:rsid w:val="006A1969"/>
    <w:rsid w:val="006A1E1E"/>
    <w:rsid w:val="006A2768"/>
    <w:rsid w:val="006A2E73"/>
    <w:rsid w:val="006A2F45"/>
    <w:rsid w:val="006B1F93"/>
    <w:rsid w:val="006B6EE4"/>
    <w:rsid w:val="006B768F"/>
    <w:rsid w:val="006B7EE7"/>
    <w:rsid w:val="006C1D90"/>
    <w:rsid w:val="006C325B"/>
    <w:rsid w:val="006C4151"/>
    <w:rsid w:val="006C44AD"/>
    <w:rsid w:val="006C61F1"/>
    <w:rsid w:val="006D408A"/>
    <w:rsid w:val="006E0129"/>
    <w:rsid w:val="006E1071"/>
    <w:rsid w:val="006E2C25"/>
    <w:rsid w:val="006E2DCB"/>
    <w:rsid w:val="006E49D5"/>
    <w:rsid w:val="006E6CD9"/>
    <w:rsid w:val="006E7722"/>
    <w:rsid w:val="006F2A51"/>
    <w:rsid w:val="006F49CF"/>
    <w:rsid w:val="006F517B"/>
    <w:rsid w:val="00700C1D"/>
    <w:rsid w:val="00701321"/>
    <w:rsid w:val="00704D61"/>
    <w:rsid w:val="0070530D"/>
    <w:rsid w:val="00705707"/>
    <w:rsid w:val="007076BE"/>
    <w:rsid w:val="00707D9A"/>
    <w:rsid w:val="00713964"/>
    <w:rsid w:val="007140EA"/>
    <w:rsid w:val="00715139"/>
    <w:rsid w:val="00716D2B"/>
    <w:rsid w:val="00720ED7"/>
    <w:rsid w:val="007234F5"/>
    <w:rsid w:val="0072409B"/>
    <w:rsid w:val="0072434A"/>
    <w:rsid w:val="007248F9"/>
    <w:rsid w:val="00735245"/>
    <w:rsid w:val="0074031E"/>
    <w:rsid w:val="00740532"/>
    <w:rsid w:val="00743933"/>
    <w:rsid w:val="00744502"/>
    <w:rsid w:val="0074667B"/>
    <w:rsid w:val="00754493"/>
    <w:rsid w:val="00755B27"/>
    <w:rsid w:val="00756B20"/>
    <w:rsid w:val="0075718B"/>
    <w:rsid w:val="00760F33"/>
    <w:rsid w:val="0076233E"/>
    <w:rsid w:val="007627B6"/>
    <w:rsid w:val="00764E0E"/>
    <w:rsid w:val="00770611"/>
    <w:rsid w:val="007721D1"/>
    <w:rsid w:val="00776145"/>
    <w:rsid w:val="00776529"/>
    <w:rsid w:val="00777C9A"/>
    <w:rsid w:val="007804CB"/>
    <w:rsid w:val="00780ADB"/>
    <w:rsid w:val="007816F4"/>
    <w:rsid w:val="00781989"/>
    <w:rsid w:val="00786660"/>
    <w:rsid w:val="0078713E"/>
    <w:rsid w:val="00787B6B"/>
    <w:rsid w:val="00790EE4"/>
    <w:rsid w:val="0079176F"/>
    <w:rsid w:val="007922B6"/>
    <w:rsid w:val="00794F79"/>
    <w:rsid w:val="007953B7"/>
    <w:rsid w:val="007A0031"/>
    <w:rsid w:val="007A31B8"/>
    <w:rsid w:val="007A45D7"/>
    <w:rsid w:val="007A4BDA"/>
    <w:rsid w:val="007B23E0"/>
    <w:rsid w:val="007B3477"/>
    <w:rsid w:val="007B4E03"/>
    <w:rsid w:val="007B5882"/>
    <w:rsid w:val="007B5E4B"/>
    <w:rsid w:val="007B69C2"/>
    <w:rsid w:val="007B7C2C"/>
    <w:rsid w:val="007C0E28"/>
    <w:rsid w:val="007C3727"/>
    <w:rsid w:val="007D0501"/>
    <w:rsid w:val="007D071F"/>
    <w:rsid w:val="007D6D02"/>
    <w:rsid w:val="007E0049"/>
    <w:rsid w:val="007E2FFD"/>
    <w:rsid w:val="007E4B0F"/>
    <w:rsid w:val="007E67B4"/>
    <w:rsid w:val="007E6856"/>
    <w:rsid w:val="007F1868"/>
    <w:rsid w:val="007F75A2"/>
    <w:rsid w:val="00801025"/>
    <w:rsid w:val="00801605"/>
    <w:rsid w:val="008020CE"/>
    <w:rsid w:val="00802E59"/>
    <w:rsid w:val="00810157"/>
    <w:rsid w:val="00811751"/>
    <w:rsid w:val="00814EBF"/>
    <w:rsid w:val="00815E1F"/>
    <w:rsid w:val="00816B25"/>
    <w:rsid w:val="00817170"/>
    <w:rsid w:val="00820DDB"/>
    <w:rsid w:val="00821D18"/>
    <w:rsid w:val="008224D4"/>
    <w:rsid w:val="00822593"/>
    <w:rsid w:val="00822613"/>
    <w:rsid w:val="00823C89"/>
    <w:rsid w:val="00827128"/>
    <w:rsid w:val="00830A2D"/>
    <w:rsid w:val="00833439"/>
    <w:rsid w:val="00833BE2"/>
    <w:rsid w:val="00833BF5"/>
    <w:rsid w:val="00837CDF"/>
    <w:rsid w:val="00841B89"/>
    <w:rsid w:val="00841D3A"/>
    <w:rsid w:val="00841F23"/>
    <w:rsid w:val="008515A9"/>
    <w:rsid w:val="008556D9"/>
    <w:rsid w:val="00862788"/>
    <w:rsid w:val="008667C4"/>
    <w:rsid w:val="00870245"/>
    <w:rsid w:val="00872409"/>
    <w:rsid w:val="00872A87"/>
    <w:rsid w:val="00872D6E"/>
    <w:rsid w:val="0087347B"/>
    <w:rsid w:val="00873C3C"/>
    <w:rsid w:val="00875B11"/>
    <w:rsid w:val="00875F7B"/>
    <w:rsid w:val="00877BE1"/>
    <w:rsid w:val="00880A43"/>
    <w:rsid w:val="008812E5"/>
    <w:rsid w:val="00881CBB"/>
    <w:rsid w:val="008823EB"/>
    <w:rsid w:val="00882762"/>
    <w:rsid w:val="00884AAA"/>
    <w:rsid w:val="00884CDD"/>
    <w:rsid w:val="00887C34"/>
    <w:rsid w:val="00890CBD"/>
    <w:rsid w:val="00891E00"/>
    <w:rsid w:val="008932FD"/>
    <w:rsid w:val="008934A0"/>
    <w:rsid w:val="008A1550"/>
    <w:rsid w:val="008A1A44"/>
    <w:rsid w:val="008A1AE3"/>
    <w:rsid w:val="008A1AF9"/>
    <w:rsid w:val="008A75FE"/>
    <w:rsid w:val="008B00AE"/>
    <w:rsid w:val="008B1BD5"/>
    <w:rsid w:val="008B30E0"/>
    <w:rsid w:val="008B38E2"/>
    <w:rsid w:val="008B6429"/>
    <w:rsid w:val="008C13D2"/>
    <w:rsid w:val="008C22CB"/>
    <w:rsid w:val="008C424C"/>
    <w:rsid w:val="008C54D5"/>
    <w:rsid w:val="008C6DBE"/>
    <w:rsid w:val="008C795E"/>
    <w:rsid w:val="008C7967"/>
    <w:rsid w:val="008C7997"/>
    <w:rsid w:val="008D0517"/>
    <w:rsid w:val="008D411A"/>
    <w:rsid w:val="008D4219"/>
    <w:rsid w:val="008D5153"/>
    <w:rsid w:val="008E0702"/>
    <w:rsid w:val="008E14D6"/>
    <w:rsid w:val="008E35BF"/>
    <w:rsid w:val="008E4197"/>
    <w:rsid w:val="008E6B93"/>
    <w:rsid w:val="008F0175"/>
    <w:rsid w:val="008F01A2"/>
    <w:rsid w:val="008F38F7"/>
    <w:rsid w:val="008F4B4B"/>
    <w:rsid w:val="008F57D1"/>
    <w:rsid w:val="008F6DAD"/>
    <w:rsid w:val="00901691"/>
    <w:rsid w:val="00901E26"/>
    <w:rsid w:val="009022F2"/>
    <w:rsid w:val="00903496"/>
    <w:rsid w:val="00903956"/>
    <w:rsid w:val="00903A84"/>
    <w:rsid w:val="0091370F"/>
    <w:rsid w:val="009144A9"/>
    <w:rsid w:val="009160AA"/>
    <w:rsid w:val="0091715E"/>
    <w:rsid w:val="00920FED"/>
    <w:rsid w:val="009216E3"/>
    <w:rsid w:val="00924E10"/>
    <w:rsid w:val="009306D6"/>
    <w:rsid w:val="009309F5"/>
    <w:rsid w:val="009311AB"/>
    <w:rsid w:val="009351D7"/>
    <w:rsid w:val="00935EF9"/>
    <w:rsid w:val="009369B8"/>
    <w:rsid w:val="0093723E"/>
    <w:rsid w:val="009415FE"/>
    <w:rsid w:val="009429C5"/>
    <w:rsid w:val="00944930"/>
    <w:rsid w:val="0094524C"/>
    <w:rsid w:val="009500E8"/>
    <w:rsid w:val="00950CD1"/>
    <w:rsid w:val="00950E9C"/>
    <w:rsid w:val="009537B0"/>
    <w:rsid w:val="00956626"/>
    <w:rsid w:val="009576C5"/>
    <w:rsid w:val="00961E1D"/>
    <w:rsid w:val="009623B1"/>
    <w:rsid w:val="00963C9C"/>
    <w:rsid w:val="00965412"/>
    <w:rsid w:val="00966360"/>
    <w:rsid w:val="009675A3"/>
    <w:rsid w:val="00967FA7"/>
    <w:rsid w:val="00971063"/>
    <w:rsid w:val="00971FED"/>
    <w:rsid w:val="00972A9B"/>
    <w:rsid w:val="00972F38"/>
    <w:rsid w:val="00981DF6"/>
    <w:rsid w:val="009841DF"/>
    <w:rsid w:val="00985F11"/>
    <w:rsid w:val="009866CC"/>
    <w:rsid w:val="009869F4"/>
    <w:rsid w:val="00986CAC"/>
    <w:rsid w:val="009925BF"/>
    <w:rsid w:val="00994BD6"/>
    <w:rsid w:val="00997878"/>
    <w:rsid w:val="009A110F"/>
    <w:rsid w:val="009A1120"/>
    <w:rsid w:val="009A36DA"/>
    <w:rsid w:val="009A39A8"/>
    <w:rsid w:val="009A4453"/>
    <w:rsid w:val="009B0D81"/>
    <w:rsid w:val="009B178C"/>
    <w:rsid w:val="009B3188"/>
    <w:rsid w:val="009B3791"/>
    <w:rsid w:val="009B54DD"/>
    <w:rsid w:val="009B5F48"/>
    <w:rsid w:val="009C1FE6"/>
    <w:rsid w:val="009C2533"/>
    <w:rsid w:val="009D3CD2"/>
    <w:rsid w:val="009D576E"/>
    <w:rsid w:val="009D578D"/>
    <w:rsid w:val="009D6763"/>
    <w:rsid w:val="009D7E2D"/>
    <w:rsid w:val="009E5C92"/>
    <w:rsid w:val="009E790C"/>
    <w:rsid w:val="009F1DDE"/>
    <w:rsid w:val="009F35F6"/>
    <w:rsid w:val="009F4ADF"/>
    <w:rsid w:val="009F5C9B"/>
    <w:rsid w:val="009F602A"/>
    <w:rsid w:val="009F6CC7"/>
    <w:rsid w:val="00A01F64"/>
    <w:rsid w:val="00A02504"/>
    <w:rsid w:val="00A03537"/>
    <w:rsid w:val="00A05183"/>
    <w:rsid w:val="00A0675F"/>
    <w:rsid w:val="00A06DDF"/>
    <w:rsid w:val="00A078B0"/>
    <w:rsid w:val="00A10F57"/>
    <w:rsid w:val="00A13605"/>
    <w:rsid w:val="00A13900"/>
    <w:rsid w:val="00A1410C"/>
    <w:rsid w:val="00A14119"/>
    <w:rsid w:val="00A227AC"/>
    <w:rsid w:val="00A22EE5"/>
    <w:rsid w:val="00A260D1"/>
    <w:rsid w:val="00A26AD2"/>
    <w:rsid w:val="00A26F91"/>
    <w:rsid w:val="00A3096B"/>
    <w:rsid w:val="00A30DB3"/>
    <w:rsid w:val="00A31050"/>
    <w:rsid w:val="00A31BEA"/>
    <w:rsid w:val="00A31F53"/>
    <w:rsid w:val="00A34F1C"/>
    <w:rsid w:val="00A37FA1"/>
    <w:rsid w:val="00A40BE8"/>
    <w:rsid w:val="00A40DBE"/>
    <w:rsid w:val="00A4160F"/>
    <w:rsid w:val="00A41B24"/>
    <w:rsid w:val="00A4400D"/>
    <w:rsid w:val="00A449CA"/>
    <w:rsid w:val="00A500E8"/>
    <w:rsid w:val="00A50967"/>
    <w:rsid w:val="00A511BD"/>
    <w:rsid w:val="00A521CD"/>
    <w:rsid w:val="00A524D2"/>
    <w:rsid w:val="00A54190"/>
    <w:rsid w:val="00A555AA"/>
    <w:rsid w:val="00A61A50"/>
    <w:rsid w:val="00A62963"/>
    <w:rsid w:val="00A63295"/>
    <w:rsid w:val="00A72A48"/>
    <w:rsid w:val="00A76881"/>
    <w:rsid w:val="00A80192"/>
    <w:rsid w:val="00A80B7C"/>
    <w:rsid w:val="00A847E8"/>
    <w:rsid w:val="00A855BB"/>
    <w:rsid w:val="00A85874"/>
    <w:rsid w:val="00A9293F"/>
    <w:rsid w:val="00A929E1"/>
    <w:rsid w:val="00A94ADE"/>
    <w:rsid w:val="00A96B0F"/>
    <w:rsid w:val="00A97A49"/>
    <w:rsid w:val="00A97DC0"/>
    <w:rsid w:val="00AA259F"/>
    <w:rsid w:val="00AA2E89"/>
    <w:rsid w:val="00AA44CC"/>
    <w:rsid w:val="00AA6977"/>
    <w:rsid w:val="00AB0965"/>
    <w:rsid w:val="00AB2050"/>
    <w:rsid w:val="00AB6F77"/>
    <w:rsid w:val="00AC1768"/>
    <w:rsid w:val="00AC3AF1"/>
    <w:rsid w:val="00AC45B7"/>
    <w:rsid w:val="00AC5EB2"/>
    <w:rsid w:val="00AD2310"/>
    <w:rsid w:val="00AD2612"/>
    <w:rsid w:val="00AD4000"/>
    <w:rsid w:val="00AE07D8"/>
    <w:rsid w:val="00AE29AA"/>
    <w:rsid w:val="00AE592F"/>
    <w:rsid w:val="00AE6D77"/>
    <w:rsid w:val="00AF028D"/>
    <w:rsid w:val="00AF0B8E"/>
    <w:rsid w:val="00AF2551"/>
    <w:rsid w:val="00AF4A1E"/>
    <w:rsid w:val="00B00301"/>
    <w:rsid w:val="00B00CBA"/>
    <w:rsid w:val="00B03D95"/>
    <w:rsid w:val="00B04537"/>
    <w:rsid w:val="00B05C4F"/>
    <w:rsid w:val="00B069AB"/>
    <w:rsid w:val="00B069FB"/>
    <w:rsid w:val="00B11134"/>
    <w:rsid w:val="00B17502"/>
    <w:rsid w:val="00B21075"/>
    <w:rsid w:val="00B2184B"/>
    <w:rsid w:val="00B23011"/>
    <w:rsid w:val="00B3268D"/>
    <w:rsid w:val="00B34CF0"/>
    <w:rsid w:val="00B3569E"/>
    <w:rsid w:val="00B37E6D"/>
    <w:rsid w:val="00B4504F"/>
    <w:rsid w:val="00B46835"/>
    <w:rsid w:val="00B47383"/>
    <w:rsid w:val="00B47414"/>
    <w:rsid w:val="00B51D60"/>
    <w:rsid w:val="00B53BA9"/>
    <w:rsid w:val="00B56F4C"/>
    <w:rsid w:val="00B57C76"/>
    <w:rsid w:val="00B62573"/>
    <w:rsid w:val="00B65204"/>
    <w:rsid w:val="00B65B73"/>
    <w:rsid w:val="00B70AA9"/>
    <w:rsid w:val="00B75D18"/>
    <w:rsid w:val="00B77072"/>
    <w:rsid w:val="00B77ED0"/>
    <w:rsid w:val="00B818BE"/>
    <w:rsid w:val="00B822CF"/>
    <w:rsid w:val="00B834E3"/>
    <w:rsid w:val="00B84AD4"/>
    <w:rsid w:val="00B85479"/>
    <w:rsid w:val="00B87426"/>
    <w:rsid w:val="00B94BC6"/>
    <w:rsid w:val="00B96ACE"/>
    <w:rsid w:val="00B97F21"/>
    <w:rsid w:val="00BA1D04"/>
    <w:rsid w:val="00BA4CA6"/>
    <w:rsid w:val="00BA5E96"/>
    <w:rsid w:val="00BB3AC4"/>
    <w:rsid w:val="00BB3E28"/>
    <w:rsid w:val="00BB4E30"/>
    <w:rsid w:val="00BB4EBA"/>
    <w:rsid w:val="00BB6FC7"/>
    <w:rsid w:val="00BC022E"/>
    <w:rsid w:val="00BC0B09"/>
    <w:rsid w:val="00BC12FD"/>
    <w:rsid w:val="00BC16B2"/>
    <w:rsid w:val="00BC36FC"/>
    <w:rsid w:val="00BC44FF"/>
    <w:rsid w:val="00BC5922"/>
    <w:rsid w:val="00BD2C09"/>
    <w:rsid w:val="00BD3C87"/>
    <w:rsid w:val="00BD4450"/>
    <w:rsid w:val="00BD53F1"/>
    <w:rsid w:val="00BD5CB2"/>
    <w:rsid w:val="00BD690F"/>
    <w:rsid w:val="00BD7359"/>
    <w:rsid w:val="00BD77EF"/>
    <w:rsid w:val="00BE2BE2"/>
    <w:rsid w:val="00BE59FD"/>
    <w:rsid w:val="00BE7287"/>
    <w:rsid w:val="00BE74A4"/>
    <w:rsid w:val="00BF0193"/>
    <w:rsid w:val="00BF07C4"/>
    <w:rsid w:val="00BF098D"/>
    <w:rsid w:val="00BF1086"/>
    <w:rsid w:val="00BF3A5A"/>
    <w:rsid w:val="00BF4960"/>
    <w:rsid w:val="00C02EAE"/>
    <w:rsid w:val="00C03211"/>
    <w:rsid w:val="00C0350A"/>
    <w:rsid w:val="00C043BA"/>
    <w:rsid w:val="00C063A2"/>
    <w:rsid w:val="00C11DDA"/>
    <w:rsid w:val="00C12F1F"/>
    <w:rsid w:val="00C13CDC"/>
    <w:rsid w:val="00C148C1"/>
    <w:rsid w:val="00C14928"/>
    <w:rsid w:val="00C16496"/>
    <w:rsid w:val="00C21AFF"/>
    <w:rsid w:val="00C23063"/>
    <w:rsid w:val="00C24114"/>
    <w:rsid w:val="00C273AC"/>
    <w:rsid w:val="00C3071C"/>
    <w:rsid w:val="00C30BFF"/>
    <w:rsid w:val="00C31265"/>
    <w:rsid w:val="00C31725"/>
    <w:rsid w:val="00C31AFC"/>
    <w:rsid w:val="00C343A5"/>
    <w:rsid w:val="00C34436"/>
    <w:rsid w:val="00C356D0"/>
    <w:rsid w:val="00C4016F"/>
    <w:rsid w:val="00C4089C"/>
    <w:rsid w:val="00C42350"/>
    <w:rsid w:val="00C449EB"/>
    <w:rsid w:val="00C44B9C"/>
    <w:rsid w:val="00C45319"/>
    <w:rsid w:val="00C47CF9"/>
    <w:rsid w:val="00C5037C"/>
    <w:rsid w:val="00C509AB"/>
    <w:rsid w:val="00C515BC"/>
    <w:rsid w:val="00C52A4A"/>
    <w:rsid w:val="00C56575"/>
    <w:rsid w:val="00C57591"/>
    <w:rsid w:val="00C600BC"/>
    <w:rsid w:val="00C61C0D"/>
    <w:rsid w:val="00C6206C"/>
    <w:rsid w:val="00C63373"/>
    <w:rsid w:val="00C633A0"/>
    <w:rsid w:val="00C64625"/>
    <w:rsid w:val="00C65023"/>
    <w:rsid w:val="00C70B7C"/>
    <w:rsid w:val="00C7138D"/>
    <w:rsid w:val="00C71922"/>
    <w:rsid w:val="00C71E6D"/>
    <w:rsid w:val="00C735D3"/>
    <w:rsid w:val="00C776F8"/>
    <w:rsid w:val="00C77F63"/>
    <w:rsid w:val="00C80028"/>
    <w:rsid w:val="00C814DD"/>
    <w:rsid w:val="00C82131"/>
    <w:rsid w:val="00C83628"/>
    <w:rsid w:val="00C86318"/>
    <w:rsid w:val="00C878AF"/>
    <w:rsid w:val="00C947CA"/>
    <w:rsid w:val="00C970B5"/>
    <w:rsid w:val="00CA0C09"/>
    <w:rsid w:val="00CA6510"/>
    <w:rsid w:val="00CA7B32"/>
    <w:rsid w:val="00CB6D84"/>
    <w:rsid w:val="00CC04AD"/>
    <w:rsid w:val="00CC1CD3"/>
    <w:rsid w:val="00CC2E19"/>
    <w:rsid w:val="00CC60E0"/>
    <w:rsid w:val="00CC7FD0"/>
    <w:rsid w:val="00CE2F4E"/>
    <w:rsid w:val="00CE3BD0"/>
    <w:rsid w:val="00CE3C61"/>
    <w:rsid w:val="00CE72F5"/>
    <w:rsid w:val="00CF3EB7"/>
    <w:rsid w:val="00D0428B"/>
    <w:rsid w:val="00D04B97"/>
    <w:rsid w:val="00D0624C"/>
    <w:rsid w:val="00D06E7B"/>
    <w:rsid w:val="00D10126"/>
    <w:rsid w:val="00D12948"/>
    <w:rsid w:val="00D136FC"/>
    <w:rsid w:val="00D16520"/>
    <w:rsid w:val="00D203A2"/>
    <w:rsid w:val="00D2097D"/>
    <w:rsid w:val="00D20FE1"/>
    <w:rsid w:val="00D21C0C"/>
    <w:rsid w:val="00D348AC"/>
    <w:rsid w:val="00D34D47"/>
    <w:rsid w:val="00D35082"/>
    <w:rsid w:val="00D35699"/>
    <w:rsid w:val="00D37D1A"/>
    <w:rsid w:val="00D408DA"/>
    <w:rsid w:val="00D4185A"/>
    <w:rsid w:val="00D42254"/>
    <w:rsid w:val="00D4261E"/>
    <w:rsid w:val="00D443E5"/>
    <w:rsid w:val="00D46AB3"/>
    <w:rsid w:val="00D53EAD"/>
    <w:rsid w:val="00D5596D"/>
    <w:rsid w:val="00D56BD5"/>
    <w:rsid w:val="00D626C0"/>
    <w:rsid w:val="00D62D05"/>
    <w:rsid w:val="00D63499"/>
    <w:rsid w:val="00D63E6E"/>
    <w:rsid w:val="00D63FBB"/>
    <w:rsid w:val="00D64B2D"/>
    <w:rsid w:val="00D663D8"/>
    <w:rsid w:val="00D67905"/>
    <w:rsid w:val="00D70643"/>
    <w:rsid w:val="00D71F2C"/>
    <w:rsid w:val="00D81A26"/>
    <w:rsid w:val="00D821A4"/>
    <w:rsid w:val="00D85F25"/>
    <w:rsid w:val="00D86027"/>
    <w:rsid w:val="00D87278"/>
    <w:rsid w:val="00D90347"/>
    <w:rsid w:val="00D93758"/>
    <w:rsid w:val="00D95D41"/>
    <w:rsid w:val="00D97A31"/>
    <w:rsid w:val="00DA322D"/>
    <w:rsid w:val="00DA52EF"/>
    <w:rsid w:val="00DB0EB4"/>
    <w:rsid w:val="00DB24C7"/>
    <w:rsid w:val="00DB2D5D"/>
    <w:rsid w:val="00DB5343"/>
    <w:rsid w:val="00DC07C0"/>
    <w:rsid w:val="00DC0C48"/>
    <w:rsid w:val="00DC78D7"/>
    <w:rsid w:val="00DD2B7F"/>
    <w:rsid w:val="00DD42A0"/>
    <w:rsid w:val="00DD5C5B"/>
    <w:rsid w:val="00DD7E47"/>
    <w:rsid w:val="00DE0193"/>
    <w:rsid w:val="00DE092B"/>
    <w:rsid w:val="00DE0A34"/>
    <w:rsid w:val="00DE4878"/>
    <w:rsid w:val="00DE5C62"/>
    <w:rsid w:val="00DE5CFB"/>
    <w:rsid w:val="00DE7624"/>
    <w:rsid w:val="00DF06BA"/>
    <w:rsid w:val="00DF070D"/>
    <w:rsid w:val="00DF1130"/>
    <w:rsid w:val="00DF14F4"/>
    <w:rsid w:val="00DF6C18"/>
    <w:rsid w:val="00DF7CD6"/>
    <w:rsid w:val="00E001FB"/>
    <w:rsid w:val="00E00F18"/>
    <w:rsid w:val="00E01ED2"/>
    <w:rsid w:val="00E02D54"/>
    <w:rsid w:val="00E03387"/>
    <w:rsid w:val="00E0759C"/>
    <w:rsid w:val="00E10EE0"/>
    <w:rsid w:val="00E11322"/>
    <w:rsid w:val="00E11770"/>
    <w:rsid w:val="00E11C07"/>
    <w:rsid w:val="00E140FD"/>
    <w:rsid w:val="00E15A98"/>
    <w:rsid w:val="00E23F74"/>
    <w:rsid w:val="00E24C1D"/>
    <w:rsid w:val="00E25AF5"/>
    <w:rsid w:val="00E26D33"/>
    <w:rsid w:val="00E30C8B"/>
    <w:rsid w:val="00E33250"/>
    <w:rsid w:val="00E33E18"/>
    <w:rsid w:val="00E3422C"/>
    <w:rsid w:val="00E37C56"/>
    <w:rsid w:val="00E37FB6"/>
    <w:rsid w:val="00E42296"/>
    <w:rsid w:val="00E43838"/>
    <w:rsid w:val="00E44450"/>
    <w:rsid w:val="00E462F3"/>
    <w:rsid w:val="00E53B43"/>
    <w:rsid w:val="00E53C7F"/>
    <w:rsid w:val="00E541FE"/>
    <w:rsid w:val="00E605A1"/>
    <w:rsid w:val="00E649B1"/>
    <w:rsid w:val="00E67A5F"/>
    <w:rsid w:val="00E702CA"/>
    <w:rsid w:val="00E7106B"/>
    <w:rsid w:val="00E718EA"/>
    <w:rsid w:val="00E718EE"/>
    <w:rsid w:val="00E720B0"/>
    <w:rsid w:val="00E74C81"/>
    <w:rsid w:val="00E74D28"/>
    <w:rsid w:val="00E77306"/>
    <w:rsid w:val="00E77A5E"/>
    <w:rsid w:val="00E84DEB"/>
    <w:rsid w:val="00E858DC"/>
    <w:rsid w:val="00E9394A"/>
    <w:rsid w:val="00E94456"/>
    <w:rsid w:val="00E95299"/>
    <w:rsid w:val="00E9627C"/>
    <w:rsid w:val="00E97F99"/>
    <w:rsid w:val="00EA17CB"/>
    <w:rsid w:val="00EA3729"/>
    <w:rsid w:val="00EA490F"/>
    <w:rsid w:val="00EA7EBB"/>
    <w:rsid w:val="00EB175D"/>
    <w:rsid w:val="00EB601B"/>
    <w:rsid w:val="00EB6659"/>
    <w:rsid w:val="00EC0394"/>
    <w:rsid w:val="00EC19F0"/>
    <w:rsid w:val="00EC4DBB"/>
    <w:rsid w:val="00ED09E9"/>
    <w:rsid w:val="00ED0DDF"/>
    <w:rsid w:val="00ED2AFA"/>
    <w:rsid w:val="00ED4452"/>
    <w:rsid w:val="00ED4494"/>
    <w:rsid w:val="00ED6AAF"/>
    <w:rsid w:val="00ED6DF6"/>
    <w:rsid w:val="00EE54C7"/>
    <w:rsid w:val="00EE77A4"/>
    <w:rsid w:val="00EF0E4E"/>
    <w:rsid w:val="00EF5362"/>
    <w:rsid w:val="00EF5E11"/>
    <w:rsid w:val="00EF7162"/>
    <w:rsid w:val="00F011BE"/>
    <w:rsid w:val="00F019B4"/>
    <w:rsid w:val="00F0459D"/>
    <w:rsid w:val="00F0538D"/>
    <w:rsid w:val="00F05FEE"/>
    <w:rsid w:val="00F10113"/>
    <w:rsid w:val="00F13E9A"/>
    <w:rsid w:val="00F209E7"/>
    <w:rsid w:val="00F23303"/>
    <w:rsid w:val="00F25CE7"/>
    <w:rsid w:val="00F2728A"/>
    <w:rsid w:val="00F274A0"/>
    <w:rsid w:val="00F2762A"/>
    <w:rsid w:val="00F301FF"/>
    <w:rsid w:val="00F3114A"/>
    <w:rsid w:val="00F34BBA"/>
    <w:rsid w:val="00F36469"/>
    <w:rsid w:val="00F4040A"/>
    <w:rsid w:val="00F40F11"/>
    <w:rsid w:val="00F45C71"/>
    <w:rsid w:val="00F469B9"/>
    <w:rsid w:val="00F46C78"/>
    <w:rsid w:val="00F47C8F"/>
    <w:rsid w:val="00F51B8F"/>
    <w:rsid w:val="00F529BB"/>
    <w:rsid w:val="00F52E9B"/>
    <w:rsid w:val="00F53985"/>
    <w:rsid w:val="00F5589C"/>
    <w:rsid w:val="00F5636C"/>
    <w:rsid w:val="00F6064A"/>
    <w:rsid w:val="00F61864"/>
    <w:rsid w:val="00F634C6"/>
    <w:rsid w:val="00F6663C"/>
    <w:rsid w:val="00F71C1C"/>
    <w:rsid w:val="00F71CCD"/>
    <w:rsid w:val="00F72776"/>
    <w:rsid w:val="00F746C3"/>
    <w:rsid w:val="00F75FE5"/>
    <w:rsid w:val="00F76B50"/>
    <w:rsid w:val="00F76D14"/>
    <w:rsid w:val="00F77FCD"/>
    <w:rsid w:val="00F817D7"/>
    <w:rsid w:val="00F82443"/>
    <w:rsid w:val="00F8295A"/>
    <w:rsid w:val="00F8507C"/>
    <w:rsid w:val="00F85600"/>
    <w:rsid w:val="00F92255"/>
    <w:rsid w:val="00F95134"/>
    <w:rsid w:val="00F957EB"/>
    <w:rsid w:val="00F95833"/>
    <w:rsid w:val="00F96C33"/>
    <w:rsid w:val="00FA3257"/>
    <w:rsid w:val="00FA447A"/>
    <w:rsid w:val="00FA4572"/>
    <w:rsid w:val="00FA48C4"/>
    <w:rsid w:val="00FA5070"/>
    <w:rsid w:val="00FA70D1"/>
    <w:rsid w:val="00FA76BC"/>
    <w:rsid w:val="00FB157D"/>
    <w:rsid w:val="00FB1678"/>
    <w:rsid w:val="00FB4595"/>
    <w:rsid w:val="00FC365E"/>
    <w:rsid w:val="00FC508C"/>
    <w:rsid w:val="00FC726D"/>
    <w:rsid w:val="00FC7711"/>
    <w:rsid w:val="00FD0090"/>
    <w:rsid w:val="00FD0667"/>
    <w:rsid w:val="00FD06ED"/>
    <w:rsid w:val="00FD0914"/>
    <w:rsid w:val="00FD2292"/>
    <w:rsid w:val="00FD6603"/>
    <w:rsid w:val="00FD677C"/>
    <w:rsid w:val="00FD6DCF"/>
    <w:rsid w:val="00FE04A5"/>
    <w:rsid w:val="00FE0651"/>
    <w:rsid w:val="00FE1ABE"/>
    <w:rsid w:val="00FE37A4"/>
    <w:rsid w:val="00FE5020"/>
    <w:rsid w:val="00FF03EE"/>
    <w:rsid w:val="00FF0A93"/>
    <w:rsid w:val="00FF273B"/>
    <w:rsid w:val="00FF3294"/>
    <w:rsid w:val="00FF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4268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FI" w:eastAsia="fi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i">
    <w:name w:val="Normal"/>
    <w:qFormat/>
    <w:rPr>
      <w:sz w:val="24"/>
      <w:szCs w:val="24"/>
      <w:lang w:eastAsia="en-US"/>
    </w:rPr>
  </w:style>
  <w:style w:type="paragraph" w:styleId="Otsikko1">
    <w:name w:val="heading 1"/>
    <w:basedOn w:val="Normaali"/>
    <w:next w:val="Normaali"/>
    <w:link w:val="Otsikko1Char"/>
    <w:qFormat/>
    <w:rsid w:val="003108A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Otsikko3">
    <w:name w:val="heading 3"/>
    <w:basedOn w:val="Normaali"/>
    <w:next w:val="Normaali"/>
    <w:qFormat/>
    <w:rsid w:val="00E01E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table" w:styleId="TaulukkoRuudukko">
    <w:name w:val="Table Grid"/>
    <w:basedOn w:val="Normaalitaulukko"/>
    <w:rsid w:val="00EB17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hjeteksit">
    <w:name w:val="Ohjeteksit"/>
    <w:basedOn w:val="Normaali"/>
    <w:rsid w:val="00162B5C"/>
    <w:rPr>
      <w:rFonts w:ascii="Arial" w:hAnsi="Arial"/>
      <w:sz w:val="20"/>
      <w:szCs w:val="20"/>
      <w:lang w:eastAsia="fi-FI"/>
    </w:rPr>
  </w:style>
  <w:style w:type="paragraph" w:customStyle="1" w:styleId="Ohjetekstipieni">
    <w:name w:val="Ohjeteksti_pieni"/>
    <w:basedOn w:val="Normaali"/>
    <w:rsid w:val="00275DD6"/>
    <w:rPr>
      <w:rFonts w:ascii="Arial" w:hAnsi="Arial"/>
      <w:sz w:val="16"/>
      <w:szCs w:val="20"/>
      <w:lang w:eastAsia="fi-FI"/>
    </w:rPr>
  </w:style>
  <w:style w:type="paragraph" w:customStyle="1" w:styleId="Tyttteksti2">
    <w:name w:val="Täyttöteksti2"/>
    <w:basedOn w:val="Normaali"/>
    <w:rsid w:val="00275DD6"/>
    <w:rPr>
      <w:szCs w:val="20"/>
      <w:lang w:eastAsia="fi-FI"/>
    </w:rPr>
  </w:style>
  <w:style w:type="paragraph" w:styleId="Muutos">
    <w:name w:val="Revision"/>
    <w:hidden/>
    <w:uiPriority w:val="99"/>
    <w:semiHidden/>
    <w:rsid w:val="00275DD6"/>
    <w:rPr>
      <w:sz w:val="24"/>
      <w:szCs w:val="24"/>
      <w:lang w:eastAsia="en-US"/>
    </w:rPr>
  </w:style>
  <w:style w:type="character" w:customStyle="1" w:styleId="Otsikko1Char">
    <w:name w:val="Otsikko 1 Char"/>
    <w:link w:val="Otsikko1"/>
    <w:rsid w:val="003108A7"/>
    <w:rPr>
      <w:rFonts w:ascii="Cambria" w:eastAsia="Times New Roman" w:hAnsi="Cambria" w:cs="Times New Roman"/>
      <w:b/>
      <w:bCs/>
      <w:kern w:val="32"/>
      <w:sz w:val="32"/>
      <w:szCs w:val="32"/>
      <w:lang w:val="sv-FI" w:eastAsia="en-US"/>
    </w:rPr>
  </w:style>
  <w:style w:type="paragraph" w:styleId="Luettelokappale">
    <w:name w:val="List Paragraph"/>
    <w:basedOn w:val="Normaali"/>
    <w:uiPriority w:val="34"/>
    <w:qFormat/>
    <w:rsid w:val="00A521CD"/>
    <w:pPr>
      <w:ind w:left="1304"/>
    </w:pPr>
  </w:style>
  <w:style w:type="character" w:styleId="Hyperlinkki">
    <w:name w:val="Hyperlink"/>
    <w:uiPriority w:val="99"/>
    <w:rsid w:val="000225C2"/>
    <w:rPr>
      <w:color w:val="0000FF"/>
      <w:u w:val="single"/>
    </w:rPr>
  </w:style>
  <w:style w:type="paragraph" w:customStyle="1" w:styleId="py">
    <w:name w:val="py"/>
    <w:basedOn w:val="Normaali"/>
    <w:rsid w:val="00950E9C"/>
    <w:pPr>
      <w:spacing w:before="100" w:beforeAutospacing="1" w:after="100" w:afterAutospacing="1"/>
    </w:pPr>
    <w:rPr>
      <w:lang w:eastAsia="fi-FI"/>
    </w:rPr>
  </w:style>
  <w:style w:type="paragraph" w:styleId="Yltunniste">
    <w:name w:val="header"/>
    <w:basedOn w:val="Normaali"/>
    <w:link w:val="YltunnisteChar"/>
    <w:rsid w:val="00A13900"/>
    <w:pPr>
      <w:tabs>
        <w:tab w:val="center" w:pos="4819"/>
        <w:tab w:val="right" w:pos="9638"/>
      </w:tabs>
    </w:pPr>
  </w:style>
  <w:style w:type="character" w:customStyle="1" w:styleId="YltunnisteChar">
    <w:name w:val="Ylätunniste Char"/>
    <w:link w:val="Yltunniste"/>
    <w:rsid w:val="00A13900"/>
    <w:rPr>
      <w:sz w:val="24"/>
      <w:szCs w:val="24"/>
      <w:lang w:val="sv-FI" w:eastAsia="en-US"/>
    </w:rPr>
  </w:style>
  <w:style w:type="paragraph" w:styleId="Alatunniste">
    <w:name w:val="footer"/>
    <w:basedOn w:val="Normaali"/>
    <w:link w:val="AlatunnisteChar"/>
    <w:uiPriority w:val="99"/>
    <w:rsid w:val="00A13900"/>
    <w:pPr>
      <w:tabs>
        <w:tab w:val="center" w:pos="4819"/>
        <w:tab w:val="right" w:pos="9638"/>
      </w:tabs>
    </w:pPr>
  </w:style>
  <w:style w:type="character" w:customStyle="1" w:styleId="AlatunnisteChar">
    <w:name w:val="Alatunniste Char"/>
    <w:link w:val="Alatunniste"/>
    <w:uiPriority w:val="99"/>
    <w:rsid w:val="00A13900"/>
    <w:rPr>
      <w:sz w:val="24"/>
      <w:szCs w:val="24"/>
      <w:lang w:val="sv-FI" w:eastAsia="en-US"/>
    </w:rPr>
  </w:style>
  <w:style w:type="paragraph" w:styleId="Seliteteksti">
    <w:name w:val="Balloon Text"/>
    <w:basedOn w:val="Normaali"/>
    <w:link w:val="SelitetekstiChar"/>
    <w:rsid w:val="00DD5C5B"/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rsid w:val="00DD5C5B"/>
    <w:rPr>
      <w:rFonts w:ascii="Segoe UI" w:hAnsi="Segoe UI" w:cs="Segoe UI"/>
      <w:sz w:val="18"/>
      <w:szCs w:val="18"/>
      <w:lang w:val="sv-FI" w:eastAsia="en-US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rsid w:val="00274C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4129">
      <w:bodyDiv w:val="1"/>
      <w:marLeft w:val="12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6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7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76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23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56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13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8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99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1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lex.fi/sv/laki/ajantasa/2017/2017015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finlex.fi/sv/laki/smur/2011/2011108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inlex.fi/sv/laki/smur/2011/2011108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32303-0FB0-488C-BD64-12216B122CB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4caa7b2-63bb-4f59-952a-dc1516583a82}" enabled="1" method="Standard" siteId="{661038d9-1211-4a85-adb9-e7b488ef4e1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6034 distributionsstation.dotx</Template>
  <TotalTime>6</TotalTime>
  <Pages>10</Pages>
  <Words>3277</Words>
  <Characters>20878</Characters>
  <Application>Microsoft Office Word</Application>
  <DocSecurity>0</DocSecurity>
  <Lines>1391</Lines>
  <Paragraphs>1050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Lomakkeen sisältö</vt:lpstr>
    </vt:vector>
  </TitlesOfParts>
  <Company>Ympäristöhallinto</Company>
  <LinksUpToDate>false</LinksUpToDate>
  <CharactersWithSpaces>23105</CharactersWithSpaces>
  <SharedDoc>false</SharedDoc>
  <HLinks>
    <vt:vector size="6" baseType="variant">
      <vt:variant>
        <vt:i4>6881339</vt:i4>
      </vt:variant>
      <vt:variant>
        <vt:i4>724</vt:i4>
      </vt:variant>
      <vt:variant>
        <vt:i4>0</vt:i4>
      </vt:variant>
      <vt:variant>
        <vt:i4>5</vt:i4>
      </vt:variant>
      <vt:variant>
        <vt:lpwstr>http://www.finlex.fi/fi/laki/ajantasa/2017/20170157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Lomakkeen sisältö</dc:title>
  <dc:creator>Mikko Attila</dc:creator>
  <cp:lastModifiedBy>Mikko Attila</cp:lastModifiedBy>
  <cp:revision>3</cp:revision>
  <cp:lastPrinted>2010-05-24T13:27:00Z</cp:lastPrinted>
  <dcterms:created xsi:type="dcterms:W3CDTF">2025-01-10T13:23:00Z</dcterms:created>
  <dcterms:modified xsi:type="dcterms:W3CDTF">2026-09-24T11:19:00Z</dcterms:modified>
</cp:coreProperties>
</file>